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55"/>
        <w:ind w:left="0" w:right="143" w:firstLine="0"/>
        <w:jc w:val="right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 w:val="0"/>
          <w:bCs w:val="0"/>
          <w:w w:val="94"/>
          <w:sz w:val="24"/>
          <w:szCs w:val="24"/>
        </w:rPr>
      </w:r>
      <w:r>
        <w:rPr>
          <w:rFonts w:ascii="Sylfaen" w:hAnsi="Sylfaen" w:cs="Sylfaen" w:eastAsia="Sylfaen"/>
          <w:b w:val="0"/>
          <w:bCs w:val="0"/>
          <w:spacing w:val="-3"/>
          <w:w w:val="90"/>
          <w:sz w:val="24"/>
          <w:szCs w:val="24"/>
          <w:u w:val="single" w:color="000000"/>
        </w:rPr>
        <w:t>პ</w:t>
      </w:r>
      <w:r>
        <w:rPr>
          <w:rFonts w:ascii="Sylfaen" w:hAnsi="Sylfaen" w:cs="Sylfaen" w:eastAsia="Sylfaen"/>
          <w:b w:val="0"/>
          <w:bCs w:val="0"/>
          <w:spacing w:val="-6"/>
          <w:w w:val="90"/>
          <w:sz w:val="24"/>
          <w:szCs w:val="24"/>
          <w:u w:val="single" w:color="0000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90"/>
          <w:sz w:val="24"/>
          <w:szCs w:val="24"/>
          <w:u w:val="single" w:color="000000"/>
        </w:rPr>
        <w:t>ოე</w:t>
      </w:r>
      <w:r>
        <w:rPr>
          <w:rFonts w:ascii="Sylfaen" w:hAnsi="Sylfaen" w:cs="Sylfaen" w:eastAsia="Sylfaen"/>
          <w:b w:val="0"/>
          <w:bCs w:val="0"/>
          <w:spacing w:val="-5"/>
          <w:w w:val="90"/>
          <w:sz w:val="24"/>
          <w:szCs w:val="24"/>
          <w:u w:val="single" w:color="0000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90"/>
          <w:sz w:val="24"/>
          <w:szCs w:val="24"/>
          <w:u w:val="single" w:color="0000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0"/>
          <w:sz w:val="24"/>
          <w:szCs w:val="24"/>
          <w:u w:val="single" w:color="0000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4"/>
          <w:sz w:val="24"/>
          <w:szCs w:val="24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sz w:val="24"/>
          <w:szCs w:val="24"/>
          <w:u w:val="none"/>
        </w:rPr>
      </w:r>
    </w:p>
    <w:p>
      <w:pPr>
        <w:spacing w:line="130" w:lineRule="exact" w:before="2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90" w:lineRule="exact" w:before="27"/>
        <w:ind w:left="3293" w:right="3332" w:hanging="2"/>
        <w:jc w:val="center"/>
      </w:pP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4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6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6"/>
          <w:w w:val="100"/>
        </w:rPr>
        <w:t>ნი</w:t>
      </w:r>
      <w:r>
        <w:rPr>
          <w:b w:val="0"/>
          <w:bCs w:val="0"/>
          <w:spacing w:val="-6"/>
          <w:w w:val="102"/>
        </w:rPr>
        <w:t> </w:t>
      </w:r>
      <w:r>
        <w:rPr>
          <w:b w:val="0"/>
          <w:bCs w:val="0"/>
          <w:spacing w:val="-5"/>
          <w:w w:val="100"/>
        </w:rPr>
        <w:t>და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რო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ები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4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4"/>
          <w:w w:val="100"/>
        </w:rPr>
        <w:t>სა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4"/>
          <w:w w:val="100"/>
        </w:rPr>
        <w:t>ებ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1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580" w:val="left" w:leader="none"/>
        </w:tabs>
        <w:spacing w:line="481" w:lineRule="auto"/>
        <w:ind w:right="3431" w:firstLine="3282"/>
        <w:jc w:val="left"/>
      </w:pPr>
      <w:r>
        <w:rPr>
          <w:b w:val="0"/>
          <w:bCs w:val="0"/>
          <w:spacing w:val="-5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5"/>
          <w:w w:val="100"/>
        </w:rPr>
        <w:t>ზ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5"/>
          <w:w w:val="100"/>
        </w:rPr>
        <w:t>გად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4"/>
          <w:w w:val="100"/>
        </w:rPr>
        <w:t>დ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7"/>
          <w:w w:val="100"/>
        </w:rPr>
        <w:t>ლ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4"/>
          <w:w w:val="100"/>
        </w:rPr>
        <w:t>ნი</w:t>
      </w:r>
      <w:r>
        <w:rPr>
          <w:b w:val="0"/>
          <w:bCs w:val="0"/>
          <w:spacing w:val="-4"/>
          <w:w w:val="102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2"/>
          <w:w w:val="100"/>
        </w:rPr>
        <w:t>ნი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2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4"/>
          <w:w w:val="100"/>
        </w:rPr>
        <w:t>ერო</w:t>
      </w:r>
      <w:r>
        <w:rPr>
          <w:b w:val="0"/>
          <w:bCs w:val="0"/>
          <w:spacing w:val="0"/>
          <w:w w:val="100"/>
        </w:rPr>
      </w:r>
    </w:p>
    <w:p>
      <w:pPr>
        <w:spacing w:line="150" w:lineRule="exact" w:before="7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right="50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  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გულ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0"/>
          <w:w w:val="100"/>
        </w:rPr>
        <w:t>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right="190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  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ურთ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11" w:right="153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ლყოფ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საგ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87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  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ლყოს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ფარგლ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831" w:val="left" w:leader="none"/>
        </w:tabs>
        <w:spacing w:line="231" w:lineRule="auto" w:before="8"/>
        <w:ind w:right="2775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ნა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3"/>
        <w:ind w:right="763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97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ლაქე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ეზი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110" w:right="196"/>
        <w:jc w:val="both"/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მუ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უცხო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ბის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right="338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არა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ფი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98"/>
        <w:jc w:val="both"/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და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580" w:val="left" w:leader="none"/>
        </w:tabs>
        <w:spacing w:line="478" w:lineRule="auto"/>
        <w:ind w:right="2654" w:firstLine="0"/>
        <w:jc w:val="left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იასთ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5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4"/>
          <w:w w:val="100"/>
        </w:rPr>
        <w:t>ტ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4"/>
          <w:w w:val="100"/>
        </w:rPr>
        <w:t>რმ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ნ</w:t>
      </w:r>
      <w:r>
        <w:rPr>
          <w:b w:val="0"/>
          <w:bCs w:val="0"/>
          <w:spacing w:val="-4"/>
          <w:w w:val="100"/>
        </w:rPr>
        <w:t>ები</w:t>
      </w:r>
      <w:r>
        <w:rPr>
          <w:b w:val="0"/>
          <w:bCs w:val="0"/>
          <w:spacing w:val="0"/>
          <w:w w:val="100"/>
        </w:rPr>
      </w:r>
    </w:p>
    <w:p>
      <w:pPr>
        <w:spacing w:line="150" w:lineRule="exact" w:before="2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90" w:lineRule="exact"/>
        <w:ind w:left="470" w:right="3005" w:hanging="36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მიზნ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5"/>
          <w:w w:val="100"/>
        </w:rPr>
        <w:t>ილი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პირ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ბისმი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9"/>
        <w:ind w:left="110" w:right="105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(10%)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მფლო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10%)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ძლ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ბლობ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9" w:lineRule="exact"/>
        <w:ind w:left="0" w:right="151"/>
        <w:jc w:val="right"/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რომ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ხმ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156" w:right="146" w:hanging="4"/>
        <w:jc w:val="righ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(25%)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-3"/>
          <w:w w:val="99"/>
        </w:rPr>
        <w:t> </w:t>
      </w:r>
      <w:r>
        <w:rPr>
          <w:b w:val="0"/>
          <w:bCs w:val="0"/>
          <w:spacing w:val="0"/>
          <w:w w:val="100"/>
        </w:rPr>
        <w:t>არა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მქონ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პრო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25%)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და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მიმღ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110" w:right="68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ორგანო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0" w:right="105"/>
        <w:jc w:val="right"/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5"/>
          <w:w w:val="100"/>
        </w:rPr>
        <w:t>მმ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რთვ</w:t>
      </w:r>
      <w:r>
        <w:rPr>
          <w:b w:val="0"/>
          <w:bCs w:val="0"/>
          <w:spacing w:val="-6"/>
          <w:w w:val="100"/>
        </w:rPr>
        <w:t>ე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ეროვნუ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1" w:hanging="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აღი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ხელშ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იმ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ორ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იო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0"/>
          <w:w w:val="100"/>
        </w:rPr>
        <w:t>რჩ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ელო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ას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3"/>
        <w:ind w:left="111" w:right="104" w:firstLine="359"/>
        <w:jc w:val="both"/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ნთა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სებ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რატე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</w:r>
    </w:p>
    <w:p>
      <w:pPr>
        <w:spacing w:after="0" w:line="239" w:lineRule="auto"/>
        <w:jc w:val="both"/>
        <w:sectPr>
          <w:type w:val="continuous"/>
          <w:pgSz w:w="11905" w:h="16840"/>
          <w:pgMar w:top="1580" w:bottom="280" w:left="1060" w:right="1120"/>
        </w:sectPr>
      </w:pPr>
    </w:p>
    <w:p>
      <w:pPr>
        <w:pStyle w:val="BodyText"/>
        <w:spacing w:line="240" w:lineRule="auto" w:before="46"/>
        <w:ind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აჩ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ენე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აჩ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ჩ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რის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დრ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ალოს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არა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ლილე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right="102" w:firstLine="360"/>
        <w:jc w:val="both"/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7"/>
          <w:w w:val="100"/>
        </w:rPr>
        <w:t>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შე</w:t>
      </w:r>
      <w:r>
        <w:rPr>
          <w:b w:val="0"/>
          <w:bCs w:val="0"/>
          <w:spacing w:val="-6"/>
          <w:w w:val="100"/>
        </w:rPr>
        <w:t>ნ</w:t>
      </w:r>
      <w:r>
        <w:rPr>
          <w:b w:val="0"/>
          <w:bCs w:val="0"/>
          <w:spacing w:val="-3"/>
          <w:w w:val="100"/>
        </w:rPr>
        <w:t>ატ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6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სქე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ლშ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ალურ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შზ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ლოდ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ხარჯი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ნა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ვა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გაც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ხდ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7" w:firstLine="35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6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6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ულ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აო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კურ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2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ურთ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ბათა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მოქ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ლაქ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5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რა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ბულ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ცავ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ორგ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ახურთ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471" w:right="0"/>
        <w:jc w:val="left"/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ორგა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ზა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ძ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(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505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2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საჯარ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აში</w:t>
      </w:r>
      <w:r>
        <w:rPr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ნის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4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5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6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ლურ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ცხული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ხდ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1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0"/>
        <w:jc w:val="left"/>
      </w:pP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5"/>
          <w:w w:val="100"/>
        </w:rPr>
        <w:t>ითდ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უალ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მეწ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კუ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ახორც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„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წყარო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ითდა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ებუ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4"/>
          <w:w w:val="100"/>
        </w:rPr>
        <w:t>სა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3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.)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რას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გრი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right="104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პუნქტით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ად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რას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გრი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1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ვიდუალურ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5"/>
          <w:w w:val="100"/>
        </w:rPr>
        <w:t>ან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ფო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აქტი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ვის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2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წ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ზიკურ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აქვ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სა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მაში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5" w:firstLine="35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ნდ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6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2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ულ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მქონ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ხის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0"/>
        <w:jc w:val="left"/>
      </w:pP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პრო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ბისმი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ბამოსი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კო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ეროვნუ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ზნ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3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1021" w:val="left" w:leader="none"/>
          <w:tab w:pos="2626" w:val="left" w:leader="none"/>
          <w:tab w:pos="4087" w:val="left" w:leader="none"/>
          <w:tab w:pos="5842" w:val="left" w:leader="none"/>
          <w:tab w:pos="7855" w:val="left" w:leader="none"/>
        </w:tabs>
        <w:spacing w:before="2"/>
        <w:ind w:left="471" w:right="0"/>
        <w:jc w:val="left"/>
      </w:pP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1905" w:h="16840"/>
          <w:pgMar w:top="480" w:bottom="280" w:left="1060" w:right="1120"/>
        </w:sectPr>
      </w:pPr>
    </w:p>
    <w:p>
      <w:pPr>
        <w:pStyle w:val="BodyText"/>
        <w:spacing w:before="46"/>
        <w:ind w:right="95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ხე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ჩა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03" w:right="0"/>
        <w:jc w:val="left"/>
      </w:pPr>
      <w:r>
        <w:rPr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პენ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153" w:right="146" w:firstLine="4"/>
        <w:jc w:val="right"/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თვი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ხორც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ან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6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პროგ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ამულ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ინ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დუ</w:t>
      </w:r>
      <w:r>
        <w:rPr>
          <w:b w:val="0"/>
          <w:bCs w:val="0"/>
          <w:spacing w:val="0"/>
          <w:w w:val="100"/>
        </w:rPr>
        <w:t>ალური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584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2428" w:val="left" w:leader="none"/>
          <w:tab w:pos="3832" w:val="left" w:leader="none"/>
          <w:tab w:pos="5244" w:val="left" w:leader="none"/>
        </w:tabs>
        <w:spacing w:line="280" w:lineRule="exact"/>
        <w:ind w:left="423" w:right="0"/>
        <w:jc w:val="left"/>
      </w:pPr>
      <w:r>
        <w:rPr>
          <w:b w:val="0"/>
          <w:bCs w:val="0"/>
          <w:spacing w:val="0"/>
          <w:w w:val="100"/>
        </w:rPr>
        <w:t>ჟ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საი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იცი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5"/>
          <w:w w:val="100"/>
        </w:rPr>
        <w:t>ლიტ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-2"/>
          <w:w w:val="100"/>
        </w:rPr>
        <w:t>უმ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რავს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სტრატეგია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პე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ლით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ძღ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3" w:firstLine="35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3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კან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ნი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აკ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3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საპ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ცე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right="100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5"/>
          <w:w w:val="100"/>
        </w:rPr>
        <w:t>შენა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5"/>
          <w:w w:val="100"/>
        </w:rPr>
        <w:t>ან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6"/>
          <w:w w:val="100"/>
        </w:rPr>
        <w:t>წ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მიზ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right="104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6"/>
          <w:w w:val="100"/>
        </w:rPr>
        <w:t>წ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3"/>
          <w:w w:val="100"/>
        </w:rPr>
        <w:t>ფა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3"/>
          <w:w w:val="100"/>
        </w:rPr>
        <w:t>ან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ქა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ოშ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ქა</w:t>
      </w:r>
      <w:r>
        <w:rPr>
          <w:b w:val="0"/>
          <w:bCs w:val="0"/>
          <w:spacing w:val="0"/>
          <w:w w:val="100"/>
        </w:rPr>
        <w:t>ღა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right="104" w:firstLine="35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ფ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6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ზი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2361" w:val="left" w:leader="none"/>
        </w:tabs>
        <w:spacing w:line="281" w:lineRule="exact"/>
        <w:ind w:left="450" w:right="0"/>
        <w:jc w:val="left"/>
      </w:pPr>
      <w:r>
        <w:rPr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right="102"/>
        <w:jc w:val="both"/>
      </w:pP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სტრ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პორტ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ელ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4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5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5"/>
          <w:w w:val="100"/>
        </w:rPr>
        <w:t>პორ</w:t>
      </w:r>
      <w:r>
        <w:rPr>
          <w:b w:val="0"/>
          <w:bCs w:val="0"/>
          <w:spacing w:val="-8"/>
          <w:w w:val="100"/>
        </w:rPr>
        <w:t>ტ</w:t>
      </w:r>
      <w:r>
        <w:rPr>
          <w:b w:val="0"/>
          <w:bCs w:val="0"/>
          <w:spacing w:val="-5"/>
          <w:w w:val="100"/>
        </w:rPr>
        <w:t>ფელ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ლშ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კომპო</w:t>
      </w:r>
      <w:r>
        <w:rPr>
          <w:b w:val="0"/>
          <w:bCs w:val="0"/>
          <w:spacing w:val="-1"/>
          <w:w w:val="100"/>
        </w:rPr>
        <w:t>ზი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პერიო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მიზნ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ობა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right="104" w:firstLine="35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ყ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სპეც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ინ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სტრ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5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3"/>
          <w:w w:val="100"/>
        </w:rPr>
        <w:t>დრ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ბი</w:t>
      </w:r>
      <w:r>
        <w:rPr>
          <w:b w:val="0"/>
          <w:bCs w:val="0"/>
          <w:spacing w:val="-6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ჟიმ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რეჟი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ლის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მიზა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სტრ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ნტ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ორგ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უფ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ოუ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უთარი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თლ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რაო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ქაღალ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რომ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წარ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ოპორც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ულ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ფონ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შო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1"/>
          <w:w w:val="100"/>
        </w:rPr>
        <w:t>ნი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-1"/>
          <w:w w:val="100"/>
        </w:rPr>
        <w:t>ერირ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3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ჩ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მო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ავლები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მსახურ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1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3"/>
          <w:w w:val="100"/>
        </w:rPr>
        <w:t>შეზ</w:t>
      </w:r>
      <w:r>
        <w:rPr>
          <w:b w:val="0"/>
          <w:bCs w:val="0"/>
          <w:spacing w:val="-7"/>
          <w:w w:val="100"/>
        </w:rPr>
        <w:t>ღ</w:t>
      </w:r>
      <w:r>
        <w:rPr>
          <w:b w:val="0"/>
          <w:bCs w:val="0"/>
          <w:spacing w:val="-3"/>
          <w:w w:val="100"/>
        </w:rPr>
        <w:t>უდ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-</w:t>
      </w:r>
      <w:r>
        <w:rPr>
          <w:b w:val="0"/>
          <w:bCs w:val="0"/>
          <w:spacing w:val="-1"/>
          <w:w w:val="100"/>
        </w:rPr>
        <w:t>სოციალ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right="104" w:firstLine="359"/>
        <w:jc w:val="both"/>
      </w:pPr>
      <w:r>
        <w:rPr>
          <w:b w:val="0"/>
          <w:bCs w:val="0"/>
          <w:spacing w:val="1"/>
          <w:w w:val="100"/>
        </w:rPr>
        <w:t>ძ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გაწ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იბ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არო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კოდე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101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ით</w:t>
      </w:r>
      <w:r>
        <w:rPr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sectPr>
          <w:pgSz w:w="11905" w:h="16840"/>
          <w:pgMar w:top="480" w:bottom="280" w:left="1060" w:right="1120"/>
        </w:sectPr>
      </w:pPr>
    </w:p>
    <w:p>
      <w:pPr>
        <w:pStyle w:val="BodyText"/>
        <w:spacing w:line="240" w:lineRule="auto" w:before="46"/>
        <w:ind w:right="1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შემო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ვალი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ის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შემო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ვლის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ელი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10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გან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წყარ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ქი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იჯ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3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ხ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5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/</w:t>
      </w:r>
      <w:r>
        <w:rPr>
          <w:b w:val="0"/>
          <w:bCs w:val="0"/>
          <w:spacing w:val="-5"/>
          <w:w w:val="100"/>
        </w:rPr>
        <w:t>წ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5"/>
          <w:w w:val="100"/>
        </w:rPr>
        <w:t>იურ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5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ალი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თში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31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ჩათვლ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3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ახლად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ვის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ნებ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იმ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31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ჩათ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right="105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არა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3604" w:right="2922"/>
        <w:jc w:val="center"/>
      </w:pPr>
      <w:r>
        <w:rPr>
          <w:b w:val="0"/>
          <w:bCs w:val="0"/>
          <w:spacing w:val="-5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5"/>
          <w:w w:val="100"/>
        </w:rPr>
        <w:t>და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რო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ები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პ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4"/>
          <w:w w:val="100"/>
        </w:rPr>
        <w:t>ნს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5190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 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5"/>
          <w:w w:val="100"/>
        </w:rPr>
        <w:t>და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რო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6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4"/>
          <w:w w:val="100"/>
        </w:rPr>
        <w:t>ქ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9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right="48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დაგრო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ბაყო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ელა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ლში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right="10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წილ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თვ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1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მიე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4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471" w:right="0"/>
        <w:jc w:val="left"/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106"/>
        <w:jc w:val="both"/>
      </w:pP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ხელ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გახ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right="103"/>
        <w:jc w:val="both"/>
      </w:pPr>
      <w:r>
        <w:rPr>
          <w:b w:val="0"/>
          <w:bCs w:val="0"/>
          <w:spacing w:val="0"/>
          <w:w w:val="100"/>
        </w:rPr>
        <w:t>ახორც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ყო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გასაც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(N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E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T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ასის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რა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გრამ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არაუ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6%-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ათას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ეა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8%-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12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არა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10%-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12-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18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12%-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18-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24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14%-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24-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30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16%-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30-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36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179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36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ათას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16%-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მაქსი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ური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1191" w:right="0"/>
        <w:jc w:val="left"/>
      </w:pP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36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ათა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ლარის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1822" w:val="left" w:leader="none"/>
          <w:tab w:pos="3395" w:val="left" w:leader="none"/>
          <w:tab w:pos="5245" w:val="left" w:leader="none"/>
          <w:tab w:pos="7319" w:val="left" w:leader="none"/>
          <w:tab w:pos="8562" w:val="left" w:leader="none"/>
        </w:tabs>
        <w:spacing w:line="239" w:lineRule="auto"/>
        <w:ind w:left="471" w:right="103"/>
        <w:jc w:val="left"/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გაც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უალ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4"/>
          <w:w w:val="95"/>
        </w:rPr>
        <w:t>ა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გარ</w:t>
      </w:r>
      <w:r>
        <w:rPr>
          <w:b w:val="0"/>
          <w:bCs w:val="0"/>
          <w:spacing w:val="-2"/>
          <w:w w:val="95"/>
        </w:rPr>
        <w:t>ი</w:t>
      </w:r>
      <w:r>
        <w:rPr>
          <w:b w:val="0"/>
          <w:bCs w:val="0"/>
          <w:spacing w:val="-2"/>
          <w:w w:val="95"/>
        </w:rPr>
        <w:t>შ</w:t>
      </w:r>
      <w:r>
        <w:rPr>
          <w:b w:val="0"/>
          <w:bCs w:val="0"/>
          <w:spacing w:val="-2"/>
          <w:w w:val="95"/>
        </w:rPr>
        <w:t>ზ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before="1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ახორც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ლთვი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გრი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(GROS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S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პრო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ათას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რამ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წლი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ლფასი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191" w:right="0"/>
        <w:jc w:val="left"/>
      </w:pP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ნობ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1191" w:right="0" w:hanging="12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12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ათა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ხე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არჩ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აგი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12-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მქონ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არჩეული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1191" w:right="0"/>
        <w:jc w:val="left"/>
      </w:pP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1.4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1905" w:h="16840"/>
          <w:pgMar w:top="480" w:bottom="280" w:left="1060" w:right="1120"/>
        </w:sectPr>
      </w:pPr>
    </w:p>
    <w:p>
      <w:pPr>
        <w:pStyle w:val="BodyText"/>
        <w:spacing w:line="240" w:lineRule="auto" w:before="45"/>
        <w:ind w:left="1191" w:right="200" w:hanging="12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18-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24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მქონ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არჩეული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ერთ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აგი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ბით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24-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მქონ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არჩეული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191" w:right="2775"/>
        <w:jc w:val="left"/>
      </w:pPr>
      <w:r>
        <w:rPr>
          <w:b w:val="0"/>
          <w:bCs w:val="0"/>
          <w:spacing w:val="1"/>
          <w:w w:val="100"/>
        </w:rPr>
        <w:t>პრ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0.57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3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1179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30-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36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თას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მქონ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არჩეული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1191" w:right="2775"/>
        <w:jc w:val="left"/>
      </w:pP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0.25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3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109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36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ათას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მქონ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არჩე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1191" w:right="0"/>
        <w:jc w:val="left"/>
      </w:pP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0.25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3"/>
          <w:w w:val="100"/>
        </w:rPr>
        <w:t>ოდ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ხოლ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36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3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ნს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ქვე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ჩ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969" w:val="left" w:leader="none"/>
          <w:tab w:pos="1404" w:val="left" w:leader="none"/>
          <w:tab w:pos="2515" w:val="left" w:leader="none"/>
          <w:tab w:pos="2934" w:val="left" w:leader="none"/>
          <w:tab w:pos="4431" w:val="left" w:leader="none"/>
          <w:tab w:pos="6252" w:val="left" w:leader="none"/>
          <w:tab w:pos="7084" w:val="left" w:leader="none"/>
          <w:tab w:pos="8261" w:val="left" w:leader="none"/>
        </w:tabs>
        <w:spacing w:line="239" w:lineRule="auto" w:before="2"/>
        <w:ind w:left="471" w:right="106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პუნქტი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ითებ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0"/>
          <w:w w:val="95"/>
        </w:rPr>
        <w:t>შ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2"/>
          <w:w w:val="95"/>
        </w:rPr>
        <w:t>მ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-2"/>
          <w:w w:val="95"/>
        </w:rPr>
        <w:t>ს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2"/>
          <w:w w:val="95"/>
        </w:rPr>
        <w:t>ვ</w:t>
      </w:r>
      <w:r>
        <w:rPr>
          <w:b w:val="0"/>
          <w:bCs w:val="0"/>
          <w:spacing w:val="0"/>
          <w:w w:val="95"/>
        </w:rPr>
        <w:t>ლ</w:t>
      </w:r>
      <w:r>
        <w:rPr>
          <w:b w:val="0"/>
          <w:bCs w:val="0"/>
          <w:spacing w:val="0"/>
          <w:w w:val="95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8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302" w:val="left" w:leader="none"/>
        </w:tabs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5"/>
          <w:w w:val="100"/>
        </w:rPr>
        <w:t>და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რო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ები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წ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5"/>
          <w:w w:val="100"/>
        </w:rPr>
        <w:t>უფ</w:t>
      </w:r>
      <w:r>
        <w:rPr>
          <w:b w:val="0"/>
          <w:bCs w:val="0"/>
          <w:spacing w:val="-7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5"/>
          <w:w w:val="100"/>
        </w:rPr>
        <w:t>მო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ალ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5"/>
          <w:w w:val="100"/>
        </w:rPr>
        <w:t>ობ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tabs>
          <w:tab w:pos="504" w:val="left" w:leader="none"/>
        </w:tabs>
        <w:spacing w:line="290" w:lineRule="exact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რომლ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ლურ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თრ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47" w:val="left" w:leader="none"/>
        </w:tabs>
        <w:spacing w:line="290" w:lineRule="exact"/>
        <w:ind w:left="471" w:right="100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ყვიტო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აახლოს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ყო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ორც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მის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78" w:val="left" w:leader="none"/>
        </w:tabs>
        <w:spacing w:line="240" w:lineRule="auto" w:before="12"/>
        <w:ind w:left="471" w:right="102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3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წე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სიო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გრა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3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აშ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რე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-4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ქვე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ქტი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44" w:val="left" w:leader="none"/>
        </w:tabs>
        <w:spacing w:line="240" w:lineRule="auto"/>
        <w:ind w:left="471" w:right="101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კუ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ცა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დეგ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1"/>
          <w:w w:val="100"/>
        </w:rPr>
        <w:t>ქონ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ბრივ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ალურ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შზე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არ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რე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აღ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იმ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302" w:val="left" w:leader="none"/>
        </w:tabs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5"/>
          <w:w w:val="100"/>
        </w:rPr>
        <w:t>და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რო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ები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5"/>
          <w:w w:val="100"/>
        </w:rPr>
        <w:t>ად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სტრირე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505" w:val="left" w:leader="none"/>
        </w:tabs>
        <w:spacing w:line="239" w:lineRule="auto"/>
        <w:ind w:left="471" w:right="102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მა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თაო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რივ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თაო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აზე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ვლ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ახურ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81" w:val="left" w:leader="none"/>
        </w:tabs>
        <w:spacing w:line="239" w:lineRule="auto" w:before="2"/>
        <w:ind w:left="471" w:right="102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ნაღ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რგ</w:t>
      </w:r>
      <w:r>
        <w:rPr>
          <w:b w:val="0"/>
          <w:bCs w:val="0"/>
          <w:spacing w:val="-2"/>
          <w:w w:val="100"/>
        </w:rPr>
        <w:t>ებ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საბამი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21" w:val="left" w:leader="none"/>
        </w:tabs>
        <w:spacing w:line="239" w:lineRule="auto" w:before="2"/>
        <w:ind w:left="47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ფო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ხაზ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მოთხოვ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39" w:lineRule="auto"/>
        <w:jc w:val="both"/>
        <w:rPr>
          <w:rFonts w:ascii="Sylfaen" w:hAnsi="Sylfaen" w:cs="Sylfaen" w:eastAsia="Sylfaen"/>
        </w:rPr>
        <w:sectPr>
          <w:pgSz w:w="11905" w:h="16840"/>
          <w:pgMar w:top="480" w:bottom="280" w:left="1060" w:right="1120"/>
        </w:sectPr>
      </w:pPr>
    </w:p>
    <w:p>
      <w:pPr>
        <w:pStyle w:val="BodyText"/>
        <w:spacing w:line="240" w:lineRule="auto" w:before="46"/>
        <w:ind w:left="471"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მოსავ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პუ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ქტი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ართული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1" w:val="left" w:leader="none"/>
        </w:tabs>
        <w:spacing w:line="239" w:lineRule="auto" w:before="1"/>
        <w:ind w:left="471" w:right="107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ციელება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2789" w:val="left" w:leader="none"/>
          <w:tab w:pos="4273" w:val="left" w:leader="none"/>
          <w:tab w:pos="5935" w:val="left" w:leader="none"/>
          <w:tab w:pos="6354" w:val="left" w:leader="none"/>
          <w:tab w:pos="7447" w:val="left" w:leader="none"/>
        </w:tabs>
        <w:spacing w:line="280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ხაზი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მუ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-4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პუნქტი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ბია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3"/>
        <w:ind w:left="471" w:right="101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0"/>
          <w:w w:val="100"/>
        </w:rPr>
        <w:t>ახუ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მოსილი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579" w:val="left" w:leader="none"/>
        </w:tabs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6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6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550" w:val="left" w:leader="none"/>
        </w:tabs>
        <w:spacing w:line="240" w:lineRule="auto"/>
        <w:ind w:left="471" w:right="104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პრ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აფ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2"/>
          <w:w w:val="100"/>
        </w:rPr>
        <w:t>და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-2"/>
          <w:w w:val="100"/>
        </w:rPr>
        <w:t>ცი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თაც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ააჩ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5"/>
          <w:w w:val="100"/>
        </w:rPr>
        <w:t>ან</w:t>
      </w:r>
      <w:r>
        <w:rPr>
          <w:b w:val="0"/>
          <w:bCs w:val="0"/>
          <w:spacing w:val="-4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8" w:val="left" w:leader="none"/>
        </w:tabs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აქტი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საქა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გაც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თველ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ააღ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მიმ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რობ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ჩერ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უქ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ლუ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შ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იტი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მოთ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ოვნ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3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)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5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გარეთ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უნდ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აყოფილ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მო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194"/>
        <w:jc w:val="both"/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0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რავს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იტი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ათი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3"/>
          <w:w w:val="100"/>
        </w:rPr>
        <w:t>წლ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ააღ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არე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არო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გაუქ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7"/>
          <w:w w:val="100"/>
        </w:rPr>
        <w:t> </w:t>
      </w:r>
      <w:r>
        <w:rPr>
          <w:b w:val="0"/>
          <w:bCs w:val="0"/>
          <w:spacing w:val="0"/>
          <w:w w:val="100"/>
        </w:rPr>
        <w:t>პრო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194"/>
        <w:jc w:val="both"/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5688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მოც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04" w:val="left" w:leader="none"/>
        </w:tabs>
        <w:spacing w:line="239" w:lineRule="auto" w:before="3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ლე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სილ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საქა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გარეთ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51" w:val="left" w:leader="none"/>
        </w:tabs>
        <w:spacing w:line="240" w:lineRule="auto" w:before="1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აქტი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თვე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სიო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შე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ლად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მმართ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მმართველ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კომ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გავრ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ისუ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ოც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5"/>
          <w:w w:val="100"/>
        </w:rPr>
        <w:t>არ</w:t>
      </w:r>
      <w:r>
        <w:rPr>
          <w:b w:val="0"/>
          <w:bCs w:val="0"/>
          <w:spacing w:val="-4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rPr>
          <w:rFonts w:ascii="Sylfaen" w:hAnsi="Sylfaen" w:cs="Sylfaen" w:eastAsia="Sylfaen"/>
        </w:rPr>
        <w:sectPr>
          <w:pgSz w:w="11905" w:h="16840"/>
          <w:pgMar w:top="480" w:bottom="280" w:left="1060" w:right="1120"/>
        </w:sectPr>
      </w:pPr>
    </w:p>
    <w:p>
      <w:pPr>
        <w:pStyle w:val="BodyText"/>
        <w:tabs>
          <w:tab w:pos="519" w:val="left" w:leader="none"/>
          <w:tab w:pos="958" w:val="left" w:leader="none"/>
        </w:tabs>
        <w:spacing w:line="240" w:lineRule="auto" w:before="46"/>
        <w:ind w:left="47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2"/>
          <w:w w:val="100"/>
        </w:rPr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ბრივ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ზე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8"/>
          <w:w w:val="100"/>
        </w:rPr>
      </w:r>
      <w:r>
        <w:rPr>
          <w:b w:val="0"/>
          <w:bCs w:val="0"/>
          <w:spacing w:val="0"/>
          <w:w w:val="100"/>
        </w:rPr>
        <w:t>ახორც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ნულ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578" w:val="left" w:leader="none"/>
        </w:tabs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5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პა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შ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6"/>
          <w:w w:val="100"/>
        </w:rPr>
        <w:t>ნ</w:t>
      </w:r>
      <w:r>
        <w:rPr>
          <w:b w:val="0"/>
          <w:bCs w:val="0"/>
          <w:spacing w:val="-4"/>
          <w:w w:val="100"/>
        </w:rPr>
        <w:t>გ</w:t>
      </w:r>
      <w:r>
        <w:rPr>
          <w:b w:val="0"/>
          <w:bCs w:val="0"/>
          <w:spacing w:val="-4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4"/>
          <w:w w:val="100"/>
        </w:rPr>
        <w:t>ვ</w:t>
      </w:r>
      <w:r>
        <w:rPr>
          <w:b w:val="0"/>
          <w:bCs w:val="0"/>
          <w:spacing w:val="-4"/>
          <w:w w:val="100"/>
        </w:rPr>
        <w:t>ა</w:t>
      </w:r>
      <w:r>
        <w:rPr>
          <w:b w:val="0"/>
          <w:bCs w:val="0"/>
          <w:spacing w:val="-7"/>
          <w:w w:val="100"/>
        </w:rPr>
        <w:t>ლ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478" w:val="left" w:leader="none"/>
        </w:tabs>
        <w:spacing w:line="240" w:lineRule="auto"/>
        <w:ind w:left="47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ვიდ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რიშ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4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ქმ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სქ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სა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უთა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ინ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2"/>
          <w:w w:val="100"/>
        </w:rPr>
        <w:t>წვ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43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კვ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ინ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უალ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ღირ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თარიღ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მიწ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ებუ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იქ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მოთხო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მთხ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8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აღრ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ღირ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86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იტა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ხა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3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2" w:val="left" w:leader="none"/>
        </w:tabs>
        <w:spacing w:line="240" w:lineRule="auto" w:before="2"/>
        <w:ind w:left="471" w:right="106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რაცი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ორგ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ფარ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თველ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8130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ყო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ლწლ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წლი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(3)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ოფიც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საჯარ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წვ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გახა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წლიუ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ციელ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რომ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მა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რი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198"/>
        <w:jc w:val="both"/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წლიურ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ოთხი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ხვილ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შერჩეუ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ძლ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ექნ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უწ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ოდ</w:t>
      </w:r>
      <w:r>
        <w:rPr>
          <w:b w:val="0"/>
          <w:bCs w:val="0"/>
          <w:spacing w:val="-3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რიშ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აუდ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471" w:right="190"/>
        <w:jc w:val="both"/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სოლ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პუნქტით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left="471" w:right="10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ჭრ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შორი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რივ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ჩ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471" w:right="191"/>
        <w:jc w:val="both"/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პუნქტ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სტიცი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05"/>
        <w:jc w:val="both"/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პროპო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კლა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როგო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ზნ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აგრეთ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აჩ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ხრ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აჩ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ცალ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ვნუ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უც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ალუ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ურ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471" w:right="196"/>
        <w:jc w:val="both"/>
      </w:pP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294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09"/>
        <w:jc w:val="both"/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ერო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1"/>
          <w:w w:val="100"/>
        </w:rPr>
        <w:t>ნულ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471" w:right="604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ბამოს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ყნოს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შორი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აა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ანგარ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4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39" w:lineRule="auto"/>
        <w:jc w:val="both"/>
        <w:rPr>
          <w:rFonts w:ascii="Sylfaen" w:hAnsi="Sylfaen" w:cs="Sylfaen" w:eastAsia="Sylfaen"/>
        </w:rPr>
        <w:sectPr>
          <w:pgSz w:w="11905" w:h="16840"/>
          <w:pgMar w:top="480" w:bottom="280" w:left="1060" w:right="1120"/>
        </w:sectPr>
      </w:pPr>
    </w:p>
    <w:p>
      <w:pPr>
        <w:pStyle w:val="BodyText"/>
        <w:spacing w:before="35"/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ბა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5"/>
          <w:w w:val="100"/>
        </w:rPr>
        <w:t>ფ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6"/>
          <w:w w:val="100"/>
        </w:rPr>
        <w:t>მო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6"/>
          <w:w w:val="100"/>
        </w:rPr>
        <w:t>ბ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4"/>
          <w:w w:val="100"/>
        </w:rPr>
        <w:t>ვა</w:t>
      </w:r>
      <w:r>
        <w:rPr>
          <w:b w:val="0"/>
          <w:bCs w:val="0"/>
          <w:spacing w:val="-7"/>
          <w:w w:val="100"/>
        </w:rPr>
        <w:t>ლ</w:t>
      </w:r>
      <w:r>
        <w:rPr>
          <w:b w:val="0"/>
          <w:bCs w:val="0"/>
          <w:spacing w:val="-3"/>
          <w:w w:val="100"/>
        </w:rPr>
        <w:t>დ</w:t>
      </w:r>
      <w:r>
        <w:rPr>
          <w:b w:val="0"/>
          <w:bCs w:val="0"/>
          <w:spacing w:val="-4"/>
          <w:w w:val="100"/>
        </w:rPr>
        <w:t>ებულებ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tabs>
          <w:tab w:pos="489" w:val="left" w:leader="none"/>
        </w:tabs>
        <w:spacing w:line="290" w:lineRule="exact"/>
        <w:ind w:left="471" w:right="107" w:hanging="36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აქტი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იო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ფა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ამ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წმ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1"/>
        <w:ind w:left="471"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-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აუც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199"/>
        <w:jc w:val="both"/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განთავსე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სტრ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შავ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ლოგ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ლები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5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2"/>
          <w:w w:val="100"/>
        </w:rPr>
        <w:t>ვნ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ასთ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03"/>
        <w:jc w:val="both"/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საქმია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ააღ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ცხვ</w:t>
      </w:r>
      <w:r>
        <w:rPr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ხარ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იკ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და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ვნ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26" w:val="left" w:leader="none"/>
        </w:tabs>
        <w:spacing w:line="289" w:lineRule="exac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0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გულ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შეი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დეს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უთარ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იკუ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აჭ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აღ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თვი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მომ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ახ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აჭ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მა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შორი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ცია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ურ</w:t>
      </w:r>
      <w:r>
        <w:rPr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471" w:right="190"/>
        <w:jc w:val="both"/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იი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აქტ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208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გან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ულობით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left="471" w:right="10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left="471"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პე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წე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შერჩ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პე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ფარგ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აღმოჩ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ართველ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3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გო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ჯარო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მმართ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აღმოფხ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34" w:val="left" w:leader="none"/>
        </w:tabs>
        <w:spacing w:line="240" w:lineRule="auto" w:before="2"/>
        <w:ind w:left="471" w:right="105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ართველი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აქტი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ინ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ბამისობ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ბა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მოთხ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ებთა</w:t>
      </w:r>
      <w:r>
        <w:rPr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03"/>
        <w:jc w:val="both"/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აქტი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ღირ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რი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აჭრო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471" w:right="366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3"/>
          <w:w w:val="100"/>
        </w:rPr>
        <w:t>სი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რგ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190"/>
        <w:jc w:val="both"/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ხლი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უცხ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05"/>
        <w:jc w:val="both"/>
      </w:pP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ალუ</w:t>
      </w:r>
      <w:r>
        <w:rPr>
          <w:b w:val="0"/>
          <w:bCs w:val="0"/>
          <w:spacing w:val="-1"/>
          <w:w w:val="100"/>
        </w:rPr>
        <w:t>ტი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ლურ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იტი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ლშ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ლოა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საპ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რირ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ჟ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მს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05"/>
        <w:jc w:val="both"/>
      </w:pPr>
      <w:r>
        <w:rPr>
          <w:b w:val="0"/>
          <w:bCs w:val="0"/>
          <w:spacing w:val="-1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471" w:right="192"/>
        <w:jc w:val="both"/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1%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-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both"/>
        <w:sectPr>
          <w:pgSz w:w="11905" w:h="16840"/>
          <w:pgMar w:top="780" w:bottom="280" w:left="1060" w:right="1120"/>
        </w:sectPr>
      </w:pPr>
    </w:p>
    <w:p>
      <w:pPr>
        <w:pStyle w:val="BodyText"/>
        <w:spacing w:line="240" w:lineRule="auto" w:before="46"/>
        <w:ind w:left="471" w:right="10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არგი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5"/>
          <w:w w:val="100"/>
        </w:rPr>
        <w:t>ან</w:t>
      </w:r>
      <w:r>
        <w:rPr>
          <w:b w:val="0"/>
          <w:bCs w:val="0"/>
          <w:spacing w:val="-4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სისტ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ატურ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ფუ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1"/>
          <w:w w:val="100"/>
        </w:rPr>
        <w:t>ცი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ისწ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ერო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ნუ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ბით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უზრ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ელყოფის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რეჟი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გამოყ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გან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79" w:val="left" w:leader="none"/>
        </w:tabs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5"/>
          <w:w w:val="100"/>
        </w:rPr>
        <w:t>ვეს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ირ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498" w:val="left" w:leader="none"/>
        </w:tabs>
        <w:spacing w:line="240" w:lineRule="auto"/>
        <w:ind w:left="471" w:right="100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ოვ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ბამისა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ედო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პრინ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-1"/>
          <w:w w:val="100"/>
        </w:rPr>
        <w:t>ები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იმე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პრი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06"/>
        <w:jc w:val="both"/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471" w:right="335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ალის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53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ელი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125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აფ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ind w:left="471" w:right="488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ატური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5"/>
          <w:w w:val="100"/>
        </w:rPr>
        <w:t>ჩ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ნე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პორტ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5"/>
          <w:w w:val="100"/>
        </w:rPr>
        <w:t>ან</w:t>
      </w:r>
      <w:r>
        <w:rPr>
          <w:b w:val="0"/>
          <w:bCs w:val="0"/>
          <w:spacing w:val="-4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გარკვ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რიო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სრუ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შეცვა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ერ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არჩეული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ელი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5"/>
          <w:w w:val="100"/>
        </w:rPr>
        <w:t>აქ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იძლ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ეხოს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უალ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43" w:val="left" w:leader="none"/>
        </w:tabs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პოლიტიკის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დო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განხო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09" w:val="left" w:leader="none"/>
        </w:tabs>
        <w:spacing w:line="240" w:lineRule="auto"/>
        <w:ind w:left="471" w:right="105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საპ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თვის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0"/>
          <w:w w:val="100"/>
        </w:rPr>
        <w:t>ცხა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საკ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ჭ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ind w:left="471" w:right="665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თავ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კლასი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ჩ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მის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ით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186"/>
        <w:jc w:val="both"/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მო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ოობ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(95%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ალბათო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ლაც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ჰორიზო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ბო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1746" w:val="left" w:leader="none"/>
          <w:tab w:pos="3432" w:val="left" w:leader="none"/>
          <w:tab w:pos="5355" w:val="left" w:leader="none"/>
          <w:tab w:pos="6148" w:val="left" w:leader="none"/>
          <w:tab w:pos="8181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471" w:right="557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ჰორიზო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/>
        <w:jc w:val="both"/>
        <w:rPr>
          <w:rFonts w:ascii="Sylfaen" w:hAnsi="Sylfaen" w:cs="Sylfaen" w:eastAsia="Sylfaen"/>
        </w:rPr>
        <w:sectPr>
          <w:pgSz w:w="11905" w:h="16840"/>
          <w:pgMar w:top="480" w:bottom="280" w:left="1060" w:right="1120"/>
        </w:sectPr>
      </w:pPr>
    </w:p>
    <w:p>
      <w:pPr>
        <w:pStyle w:val="BodyText"/>
        <w:spacing w:before="46"/>
        <w:ind w:left="551" w:right="18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76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551" w:right="191"/>
        <w:jc w:val="both"/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აშუა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309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185"/>
        <w:jc w:val="both"/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პორტფ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ჰორი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დეს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551" w:right="316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ჰ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191" w:right="192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    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551" w:right="10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ფა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ხდ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ჰო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ობ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გარი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რის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608" w:val="left" w:leader="none"/>
        </w:tabs>
        <w:spacing w:line="239" w:lineRule="auto" w:before="2"/>
        <w:ind w:left="55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აგ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მიზ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კომ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ვალდებული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ტიკი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დო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აჭ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191" w:right="195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10.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პო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და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198"/>
        <w:jc w:val="both"/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ფარ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1"/>
          <w:w w:val="100"/>
        </w:rPr>
        <w:t>ჭრი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ზღვ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551" w:right="771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95"/>
        </w:rPr>
        <w:t>შ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2"/>
          <w:w w:val="95"/>
        </w:rPr>
        <w:t>მ</w:t>
      </w:r>
      <w:r>
        <w:rPr>
          <w:b w:val="0"/>
          <w:bCs w:val="0"/>
          <w:spacing w:val="-2"/>
          <w:w w:val="95"/>
        </w:rPr>
        <w:t>დ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0"/>
          <w:w w:val="95"/>
        </w:rPr>
        <w:t>გ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0"/>
          <w:w w:val="95"/>
        </w:rPr>
        <w:t>ა</w:t>
      </w:r>
      <w:r>
        <w:rPr>
          <w:b w:val="0"/>
          <w:bCs w:val="0"/>
          <w:spacing w:val="-4"/>
          <w:w w:val="95"/>
        </w:rPr>
        <w:t>ი</w:t>
      </w:r>
      <w:r>
        <w:rPr>
          <w:b w:val="0"/>
          <w:bCs w:val="0"/>
          <w:spacing w:val="0"/>
          <w:w w:val="95"/>
        </w:rPr>
        <w:t>რ</w:t>
      </w:r>
      <w:r>
        <w:rPr>
          <w:b w:val="0"/>
          <w:bCs w:val="0"/>
          <w:spacing w:val="-1"/>
          <w:w w:val="95"/>
        </w:rPr>
        <w:t>ა</w:t>
      </w:r>
      <w:r>
        <w:rPr>
          <w:b w:val="0"/>
          <w:bCs w:val="0"/>
          <w:spacing w:val="0"/>
          <w:w w:val="95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551" w:right="548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ანი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395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ლა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75%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ind w:left="551" w:right="474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100%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432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ქაღალ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%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-</w:t>
      </w:r>
      <w:r>
        <w:rPr>
          <w:b w:val="0"/>
          <w:bCs w:val="0"/>
          <w:spacing w:val="-2"/>
          <w:w w:val="100"/>
        </w:rPr>
        <w:t>მდ</w:t>
      </w:r>
      <w:r>
        <w:rPr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551" w:right="576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აშუალო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პორტფ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51" w:right="410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4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50%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4838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ღალ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75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%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"/>
        <w:ind w:left="551" w:right="348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ქაღალ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%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40%-</w:t>
      </w:r>
      <w:r>
        <w:rPr>
          <w:b w:val="0"/>
          <w:bCs w:val="0"/>
          <w:spacing w:val="-2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533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ტიპ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10%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551" w:right="6151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ind w:left="551" w:right="410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25%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483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ღალ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50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%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left="551" w:right="348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ქაღალ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40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%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60%-</w:t>
      </w:r>
      <w:r>
        <w:rPr>
          <w:b w:val="0"/>
          <w:bCs w:val="0"/>
          <w:spacing w:val="-2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533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ტიპ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10%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-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90" w:lineRule="exact"/>
        <w:ind w:left="282" w:right="104" w:hanging="18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11.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უცხ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განთა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ზღვ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ჭრ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ლში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გან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2"/>
        <w:ind w:left="551" w:right="626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20%;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40%;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%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55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12.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აქართ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აც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ამ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სთან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ლიმ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1"/>
          <w:w w:val="100"/>
        </w:rPr>
        <w:t>ღუ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აფერხ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ოპ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ალურ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სქ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აუ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სო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9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191" w:right="195"/>
        <w:jc w:val="both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13.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იძლ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იქნ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უცხო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ალუ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456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რე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55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ფულა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შორი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ააღ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5"/>
          <w:w w:val="100"/>
        </w:rPr>
        <w:t>არ</w:t>
      </w:r>
      <w:r>
        <w:rPr>
          <w:b w:val="0"/>
          <w:bCs w:val="0"/>
          <w:spacing w:val="-4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არე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რობ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ააღ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ბული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551" w:right="581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ქაღალ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89" w:lineRule="exact"/>
        <w:jc w:val="both"/>
        <w:rPr>
          <w:rFonts w:ascii="Sylfaen" w:hAnsi="Sylfaen" w:cs="Sylfaen" w:eastAsia="Sylfaen"/>
        </w:rPr>
        <w:sectPr>
          <w:pgSz w:w="11905" w:h="16840"/>
          <w:pgMar w:top="480" w:bottom="280" w:left="980" w:right="1120"/>
        </w:sectPr>
      </w:pPr>
    </w:p>
    <w:p>
      <w:pPr>
        <w:pStyle w:val="BodyText"/>
        <w:spacing w:line="290" w:lineRule="exact" w:before="35"/>
        <w:ind w:left="471" w:right="12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ქაღალ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25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2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ული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ხელმ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გამოშ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ქაღ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სათა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გარან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1"/>
        <w:ind w:left="471" w:right="12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განთა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2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პოზიტა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საბამის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მიერ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ჯა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ვა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0"/>
          <w:w w:val="100"/>
        </w:rPr>
        <w:t>აჭ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ჟ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იმ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საბ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ზე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5854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28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5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ბა</w:t>
      </w:r>
      <w:r>
        <w:rPr>
          <w:b w:val="0"/>
          <w:bCs w:val="0"/>
          <w:spacing w:val="-4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14.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ხოლ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ტი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</w:r>
    </w:p>
    <w:p>
      <w:pPr>
        <w:pStyle w:val="BodyText"/>
        <w:ind w:left="471" w:right="458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რე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ნა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1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ლა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შორი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რცი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ლთა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ააღ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რობ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წარ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ცე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ზი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2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ლმ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ლობ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ული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ქაღალ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79" w:lineRule="exact"/>
        <w:ind w:left="471" w:right="212"/>
        <w:jc w:val="both"/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0"/>
          <w:w w:val="100"/>
        </w:rPr>
        <w:t> 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ანი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804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95"/>
        </w:rPr>
        <w:t>ქაღალ</w:t>
      </w:r>
      <w:r>
        <w:rPr>
          <w:b w:val="0"/>
          <w:bCs w:val="0"/>
          <w:spacing w:val="-2"/>
          <w:w w:val="95"/>
        </w:rPr>
        <w:t>დ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1"/>
          <w:w w:val="95"/>
        </w:rPr>
        <w:t>ბ</w:t>
      </w:r>
      <w:r>
        <w:rPr>
          <w:b w:val="0"/>
          <w:bCs w:val="0"/>
          <w:spacing w:val="-1"/>
          <w:w w:val="9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2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კო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ქაღ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გულ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განთა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კე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თავ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გზ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left="471" w:right="12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შეთა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გზ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ლოში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ცე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რჟ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ვა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ჟ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ზე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2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-1"/>
          <w:w w:val="100"/>
        </w:rPr>
        <w:t>ბულ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აფ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ბა</w:t>
      </w:r>
      <w:r>
        <w:rPr>
          <w:b w:val="0"/>
          <w:bCs w:val="0"/>
          <w:spacing w:val="-3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2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15.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შ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იტი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2"/>
          <w:w w:val="100"/>
        </w:rPr>
        <w:t>ით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ვეს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და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25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16.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მოთ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ვეს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და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17.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3162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შეუძლ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2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ოფ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ონ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ქაღალ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ბშ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ჰე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გამო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ტივ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რომ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2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კურ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"/>
        <w:ind w:left="471" w:right="464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რომ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309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89" w:lineRule="exact"/>
        <w:jc w:val="both"/>
        <w:rPr>
          <w:rFonts w:ascii="Sylfaen" w:hAnsi="Sylfaen" w:cs="Sylfaen" w:eastAsia="Sylfaen"/>
        </w:rPr>
        <w:sectPr>
          <w:pgSz w:w="11905" w:h="16840"/>
          <w:pgMar w:top="480" w:bottom="280" w:left="1060" w:right="1100"/>
        </w:sectPr>
      </w:pPr>
    </w:p>
    <w:p>
      <w:pPr>
        <w:pStyle w:val="BodyText"/>
        <w:spacing w:line="290" w:lineRule="exact" w:before="35"/>
        <w:ind w:left="471" w:right="10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ია</w:t>
      </w:r>
      <w:r>
        <w:rPr>
          <w:b w:val="0"/>
          <w:bCs w:val="0"/>
          <w:spacing w:val="0"/>
          <w:w w:val="100"/>
        </w:rPr>
        <w:t>ლურ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7" w:hanging="36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18.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აუ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ხუთ</w:t>
      </w:r>
      <w:r>
        <w:rPr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(5)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ულ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ქაღ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ფულ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before="2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19.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აუ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ქა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(1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201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ფლ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მიე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 w:before="2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20.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უხლ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-18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19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ვრ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აღ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А</w:t>
      </w:r>
      <w:r>
        <w:rPr>
          <w:b w:val="0"/>
          <w:bCs w:val="0"/>
          <w:spacing w:val="0"/>
          <w:w w:val="100"/>
        </w:rPr>
        <w:t>А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ექვ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ონ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შო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ქაღ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21.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ind w:left="471" w:right="267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"/>
          <w:w w:val="100"/>
        </w:rPr>
        <w:t>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მსახ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98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აფ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22.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ძლ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რაი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იმ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1" w:lineRule="auto" w:before="8"/>
        <w:ind w:right="199" w:firstLine="360"/>
        <w:jc w:val="left"/>
      </w:pP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რომ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ჩა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მუხლი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21-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„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ქტ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23.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ახო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5"/>
          <w:w w:val="100"/>
        </w:rPr>
        <w:t>იმ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3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ქაღ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ავ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იმ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ოლო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ილე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2775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5"/>
          <w:w w:val="100"/>
        </w:rPr>
        <w:t>ნდ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6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4"/>
          <w:w w:val="100"/>
        </w:rPr>
        <w:t>ც</w:t>
      </w:r>
      <w:r>
        <w:rPr>
          <w:b w:val="0"/>
          <w:bCs w:val="0"/>
          <w:spacing w:val="-2"/>
          <w:w w:val="100"/>
        </w:rPr>
        <w:t>ია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თარი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ულ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მიიღ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საფონ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01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ამ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7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ბა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გულ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ალურ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2"/>
          <w:w w:val="100"/>
        </w:rPr>
        <w:t>მო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2"/>
          <w:w w:val="100"/>
        </w:rPr>
        <w:t>ვნ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50" w:val="left" w:leader="none"/>
        </w:tabs>
        <w:spacing w:line="239" w:lineRule="auto" w:before="3"/>
        <w:ind w:left="471" w:right="104" w:hanging="361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უმ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უალ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ყო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გარიშ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40%.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9" w:val="left" w:leader="none"/>
        </w:tabs>
        <w:spacing w:line="240" w:lineRule="auto" w:before="1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არჩ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ინსტ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პრ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ჭვ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3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25" w:val="left" w:leader="none"/>
        </w:tabs>
        <w:spacing w:line="239" w:lineRule="auto" w:before="1"/>
        <w:ind w:left="471" w:right="104" w:hanging="36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ყე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ლიცე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2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რავს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6836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95"/>
        </w:rPr>
        <w:t>ი</w:t>
      </w:r>
      <w:r>
        <w:rPr>
          <w:b w:val="0"/>
          <w:bCs w:val="0"/>
          <w:spacing w:val="0"/>
          <w:w w:val="95"/>
        </w:rPr>
        <w:t>ნ</w:t>
      </w:r>
      <w:r>
        <w:rPr>
          <w:b w:val="0"/>
          <w:bCs w:val="0"/>
          <w:spacing w:val="-2"/>
          <w:w w:val="95"/>
        </w:rPr>
        <w:t>სტ</w:t>
      </w:r>
      <w:r>
        <w:rPr>
          <w:b w:val="0"/>
          <w:bCs w:val="0"/>
          <w:spacing w:val="0"/>
          <w:w w:val="95"/>
        </w:rPr>
        <w:t>რ</w:t>
      </w:r>
      <w:r>
        <w:rPr>
          <w:b w:val="0"/>
          <w:bCs w:val="0"/>
          <w:spacing w:val="0"/>
          <w:w w:val="95"/>
        </w:rPr>
        <w:t>უ</w:t>
      </w:r>
      <w:r>
        <w:rPr>
          <w:b w:val="0"/>
          <w:bCs w:val="0"/>
          <w:spacing w:val="-2"/>
          <w:w w:val="95"/>
        </w:rPr>
        <w:t>მე</w:t>
      </w:r>
      <w:r>
        <w:rPr>
          <w:b w:val="0"/>
          <w:bCs w:val="0"/>
          <w:spacing w:val="1"/>
          <w:w w:val="95"/>
        </w:rPr>
        <w:t>ნ</w:t>
      </w:r>
      <w:r>
        <w:rPr>
          <w:b w:val="0"/>
          <w:bCs w:val="0"/>
          <w:spacing w:val="-2"/>
          <w:w w:val="95"/>
        </w:rPr>
        <w:t>ტ</w:t>
      </w:r>
      <w:r>
        <w:rPr>
          <w:b w:val="0"/>
          <w:bCs w:val="0"/>
          <w:spacing w:val="0"/>
          <w:w w:val="95"/>
        </w:rPr>
        <w:t>ე</w:t>
      </w:r>
      <w:r>
        <w:rPr>
          <w:b w:val="0"/>
          <w:bCs w:val="0"/>
          <w:spacing w:val="-2"/>
          <w:w w:val="95"/>
        </w:rPr>
        <w:t>ბ</w:t>
      </w:r>
      <w:r>
        <w:rPr>
          <w:b w:val="0"/>
          <w:bCs w:val="0"/>
          <w:spacing w:val="-1"/>
          <w:w w:val="95"/>
        </w:rPr>
        <w:t>ი</w:t>
      </w:r>
      <w:r>
        <w:rPr>
          <w:b w:val="0"/>
          <w:bCs w:val="0"/>
          <w:spacing w:val="-2"/>
          <w:w w:val="95"/>
        </w:rPr>
        <w:t>ს</w:t>
      </w:r>
      <w:r>
        <w:rPr>
          <w:b w:val="0"/>
          <w:bCs w:val="0"/>
          <w:spacing w:val="0"/>
          <w:w w:val="95"/>
        </w:rPr>
        <w:t>ათ</w:t>
      </w:r>
      <w:r>
        <w:rPr>
          <w:b w:val="0"/>
          <w:bCs w:val="0"/>
          <w:spacing w:val="-1"/>
          <w:w w:val="95"/>
        </w:rPr>
        <w:t>ვ</w:t>
      </w:r>
      <w:r>
        <w:rPr>
          <w:b w:val="0"/>
          <w:bCs w:val="0"/>
          <w:spacing w:val="-2"/>
          <w:w w:val="95"/>
        </w:rPr>
        <w:t>ი</w:t>
      </w:r>
      <w:r>
        <w:rPr>
          <w:b w:val="0"/>
          <w:bCs w:val="0"/>
          <w:spacing w:val="0"/>
          <w:w w:val="95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5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52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გააფორმო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1"/>
          <w:w w:val="100"/>
        </w:rPr>
        <w:t>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ონ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რუ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4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ში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აზღა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თხი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მის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ხარჯი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ას</w:t>
      </w:r>
      <w:r>
        <w:rPr>
          <w:b w:val="0"/>
          <w:bCs w:val="0"/>
          <w:spacing w:val="4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სთან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აში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მთ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პროცე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პროპო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გამოთ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50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იცი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ღალ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ღი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სტ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მე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ნული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სტრ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1"/>
          <w:w w:val="100"/>
        </w:rPr>
        <w:t>პო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ითხოვ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ყოფ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მოთხო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39" w:lineRule="auto"/>
        <w:jc w:val="both"/>
        <w:rPr>
          <w:rFonts w:ascii="Sylfaen" w:hAnsi="Sylfaen" w:cs="Sylfaen" w:eastAsia="Sylfaen"/>
        </w:rPr>
        <w:sectPr>
          <w:pgSz w:w="11905" w:h="16840"/>
          <w:pgMar w:top="480" w:bottom="280" w:left="1060" w:right="1120"/>
        </w:sectPr>
      </w:pPr>
    </w:p>
    <w:p>
      <w:pPr>
        <w:pStyle w:val="BodyText"/>
        <w:tabs>
          <w:tab w:pos="1393" w:val="left" w:leader="none"/>
        </w:tabs>
        <w:spacing w:before="46"/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პე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ცემ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4"/>
          <w:w w:val="100"/>
        </w:rPr>
        <w:t>ს</w:t>
      </w:r>
      <w:r>
        <w:rPr>
          <w:b w:val="0"/>
          <w:bCs w:val="0"/>
          <w:spacing w:val="-4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8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tabs>
          <w:tab w:pos="483" w:val="left" w:leader="none"/>
        </w:tabs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ას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იიღოს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თარ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მთლია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თან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ფორ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9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მიმ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0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1"/>
          <w:w w:val="100"/>
        </w:rPr>
        <w:t>უქტი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77" w:val="left" w:leader="none"/>
        </w:tabs>
        <w:spacing w:line="240" w:lineRule="auto" w:before="2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უფ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უშა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ლყოს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86" w:val="left" w:leader="none"/>
        </w:tabs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ამო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ღი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კუ</w:t>
      </w:r>
      <w:r>
        <w:rPr>
          <w:b w:val="0"/>
          <w:bCs w:val="0"/>
          <w:spacing w:val="0"/>
          <w:w w:val="100"/>
        </w:rPr>
        <w:t>თარი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3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აკს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არაუ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ხუ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(5)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რგ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49" w:val="left" w:leader="none"/>
        </w:tabs>
        <w:spacing w:line="239" w:lineRule="auto" w:before="2"/>
        <w:ind w:left="47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ღი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რომ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ფა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გლ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ფლ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მიიღო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27" w:val="left" w:leader="none"/>
        </w:tabs>
        <w:spacing w:line="239" w:lineRule="auto" w:before="2"/>
        <w:ind w:left="471" w:right="105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ინდი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0"/>
          <w:w w:val="100"/>
        </w:rPr>
        <w:t>უალ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3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რაც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1"/>
          <w:w w:val="100"/>
        </w:rPr>
        <w:t>მუხ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თაო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31" w:val="left" w:leader="none"/>
        </w:tabs>
        <w:spacing w:line="240" w:lineRule="auto" w:before="2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პროგრამ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ულობ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გრ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ობ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ცემ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გაც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იმ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ლე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ომ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-4</w:t>
      </w:r>
      <w:r>
        <w:rPr>
          <w:rFonts w:ascii="Sylfaen" w:hAnsi="Sylfaen" w:cs="Sylfaen" w:eastAsia="Sylfaen"/>
          <w:b w:val="0"/>
          <w:bCs w:val="0"/>
          <w:spacing w:val="1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7" w:val="left" w:leader="none"/>
        </w:tabs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იო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3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ღი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ცხული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ღი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ოცხლი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მო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რჩ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გაყოფ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პ</w:t>
      </w:r>
      <w:r>
        <w:rPr>
          <w:b w:val="0"/>
          <w:bCs w:val="0"/>
          <w:spacing w:val="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სტატისტი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აკო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სი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-1"/>
          <w:w w:val="100"/>
        </w:rPr>
        <w:t>ოცხლის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ვო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გასა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ურად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ყო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ელი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ცვ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აუ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გად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გრ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ჯა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ვა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გავ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10.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პე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ლას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5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აქტი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პენ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მოითხოვო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ლებ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ოც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(30)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რული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დღ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11.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თარ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ღი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აკს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ეთ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ღი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არა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თარ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ღა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5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(30)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12.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39" w:lineRule="auto"/>
        <w:ind w:left="471" w:right="105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ახორც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39" w:lineRule="auto"/>
        <w:jc w:val="both"/>
        <w:rPr>
          <w:rFonts w:ascii="Sylfaen" w:hAnsi="Sylfaen" w:cs="Sylfaen" w:eastAsia="Sylfaen"/>
        </w:rPr>
        <w:sectPr>
          <w:pgSz w:w="11905" w:h="16840"/>
          <w:pgMar w:top="480" w:bottom="280" w:left="1060" w:right="1120"/>
        </w:sectPr>
      </w:pPr>
    </w:p>
    <w:p>
      <w:pPr>
        <w:pStyle w:val="BodyText"/>
        <w:spacing w:line="240" w:lineRule="auto" w:before="46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13.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აწყ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იაზ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განცხა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2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წყვიტ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3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გააგრძ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სიო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ციელ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14.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თვე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ივიდ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აათ</w:t>
      </w:r>
      <w:r>
        <w:rPr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(30)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თარ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15.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ულა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2"/>
          <w:w w:val="100"/>
        </w:rPr>
        <w:t>და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ამო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ხვ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ცხ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ბამის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კორ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-1"/>
          <w:w w:val="100"/>
        </w:rPr>
        <w:t>ირ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იძლ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ომ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უკან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04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16.</w:t>
      </w:r>
      <w:r>
        <w:rPr>
          <w:rFonts w:ascii="Sylfaen" w:hAnsi="Sylfaen" w:cs="Sylfaen" w:eastAsia="Sylfaen"/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ისე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ცხვ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რმო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გე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ვე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2775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პე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3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3"/>
          <w:w w:val="100"/>
        </w:rPr>
        <w:t>ცემ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შე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ძლებ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3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4"/>
          <w:w w:val="100"/>
        </w:rPr>
        <w:t>შეზღუდვ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4"/>
          <w:w w:val="100"/>
        </w:rPr>
        <w:t>სას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533" w:val="left" w:leader="none"/>
        </w:tabs>
        <w:spacing w:line="240" w:lineRule="auto"/>
        <w:ind w:left="471" w:right="104" w:hanging="36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ჭ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აღ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მიიღ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-12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-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ფო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23" w:val="left" w:leader="none"/>
        </w:tabs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მსახურები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სააგ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შე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6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წი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ხლ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თხო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2775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ც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3"/>
          <w:w w:val="100"/>
        </w:rPr>
        <w:t>მონა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4"/>
          <w:w w:val="100"/>
        </w:rPr>
        <w:t>მ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4"/>
          <w:w w:val="100"/>
        </w:rPr>
        <w:t>მკ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4"/>
          <w:w w:val="100"/>
        </w:rPr>
        <w:t>ი</w:t>
      </w:r>
      <w:r>
        <w:rPr>
          <w:b w:val="0"/>
          <w:bCs w:val="0"/>
          <w:spacing w:val="-7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4"/>
          <w:w w:val="100"/>
        </w:rPr>
        <w:t>ბზე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483" w:val="left" w:leader="none"/>
        </w:tabs>
        <w:spacing w:line="240" w:lineRule="auto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2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უალ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ლოს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3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20" w:val="left" w:leader="none"/>
        </w:tabs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ახდა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სიო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უალ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საპ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ვი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არჩ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5"/>
          <w:w w:val="100"/>
        </w:rPr>
        <w:t>ჩ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თუ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ხორც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მინ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უმ</w:t>
      </w:r>
      <w:r>
        <w:rPr>
          <w:b w:val="0"/>
          <w:bCs w:val="0"/>
          <w:spacing w:val="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წლი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ვლო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ლე</w:t>
      </w:r>
      <w:r>
        <w:rPr>
          <w:b w:val="0"/>
          <w:bCs w:val="0"/>
          <w:spacing w:val="-3"/>
          <w:w w:val="99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1" w:lineRule="exact"/>
        <w:ind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კომ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მოთხოვ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89" w:lineRule="exact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საბამი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46" w:val="left" w:leader="none"/>
        </w:tabs>
        <w:spacing w:line="240" w:lineRule="auto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ბის</w:t>
      </w:r>
      <w:r>
        <w:rPr>
          <w:b w:val="0"/>
          <w:bCs w:val="0"/>
          <w:spacing w:val="0"/>
          <w:w w:val="100"/>
        </w:rPr>
        <w:t>გან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ოთხ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ართვე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ია</w:t>
      </w:r>
      <w:r>
        <w:rPr>
          <w:b w:val="0"/>
          <w:bCs w:val="0"/>
          <w:spacing w:val="-2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ათა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ლეგ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აციი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გაც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19" w:val="left" w:leader="none"/>
        </w:tabs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მმ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6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მიკ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1"/>
          <w:w w:val="100"/>
        </w:rPr>
        <w:t>თვ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რო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მოხ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ომი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after="0" w:line="240" w:lineRule="auto"/>
        <w:jc w:val="both"/>
        <w:rPr>
          <w:rFonts w:ascii="Sylfaen" w:hAnsi="Sylfaen" w:cs="Sylfaen" w:eastAsia="Sylfaen"/>
        </w:rPr>
        <w:sectPr>
          <w:pgSz w:w="11905" w:h="16840"/>
          <w:pgMar w:top="480" w:bottom="280" w:left="1060" w:right="1120"/>
        </w:sectPr>
      </w:pPr>
    </w:p>
    <w:p>
      <w:pPr>
        <w:pStyle w:val="BodyText"/>
        <w:spacing w:line="479" w:lineRule="auto" w:before="46"/>
        <w:ind w:right="2927" w:firstLine="2138"/>
        <w:jc w:val="left"/>
      </w:pPr>
      <w:r>
        <w:rPr>
          <w:b w:val="0"/>
          <w:bCs w:val="0"/>
          <w:spacing w:val="-5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II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6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4"/>
          <w:w w:val="100"/>
        </w:rPr>
        <w:t>ღს</w:t>
      </w:r>
      <w:r>
        <w:rPr>
          <w:b w:val="0"/>
          <w:bCs w:val="0"/>
          <w:spacing w:val="-6"/>
          <w:w w:val="100"/>
        </w:rPr>
        <w:t>რ</w:t>
      </w:r>
      <w:r>
        <w:rPr>
          <w:b w:val="0"/>
          <w:bCs w:val="0"/>
          <w:spacing w:val="-4"/>
          <w:w w:val="100"/>
        </w:rPr>
        <w:t>ულება</w:t>
      </w:r>
      <w:r>
        <w:rPr>
          <w:b w:val="0"/>
          <w:bCs w:val="0"/>
          <w:spacing w:val="-4"/>
          <w:w w:val="102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ით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-5"/>
          <w:w w:val="100"/>
        </w:rPr>
        <w:t>ვე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pStyle w:val="BodyText"/>
        <w:tabs>
          <w:tab w:pos="502" w:val="left" w:leader="none"/>
        </w:tabs>
        <w:spacing w:line="239" w:lineRule="auto" w:before="2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ებ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მქო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ოდ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რეს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საბამი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თხო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2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ობი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80" w:lineRule="exact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1"/>
        <w:ind w:left="471" w:right="192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-2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გო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აღ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რწ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უთ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31"/>
          <w:w w:val="100"/>
        </w:rPr>
        <w:t> 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5" w:val="left" w:leader="none"/>
        </w:tabs>
        <w:spacing w:line="240" w:lineRule="auto" w:before="1"/>
        <w:ind w:left="47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ნდ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გაა</w:t>
      </w:r>
      <w:r>
        <w:rPr>
          <w:b w:val="0"/>
          <w:bCs w:val="0"/>
          <w:spacing w:val="1"/>
          <w:w w:val="100"/>
        </w:rPr>
        <w:t>ჩ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ტილ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კი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უნ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აცი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ზრ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04" w:val="left" w:leader="none"/>
        </w:tabs>
        <w:spacing w:line="240" w:lineRule="auto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და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ხოლ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ხლი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რღვ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აფი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0"/>
          <w:w w:val="100"/>
        </w:rPr>
        <w:t>ენ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აქტ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ეთ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გარ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აში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რო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შიც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მე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ები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მქო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აფილ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23" w:val="left" w:leader="none"/>
        </w:tabs>
        <w:spacing w:line="240" w:lineRule="auto"/>
        <w:ind w:left="471" w:right="107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ჩა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მქონე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რომელ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ახო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მო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ოვნ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აც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ობი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პრ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უხე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ად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არი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ეგი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40" w:lineRule="auto"/>
        <w:ind w:left="471" w:right="106" w:hanging="361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ლდ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2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საქართ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გე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right="2775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ით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2"/>
          <w:w w:val="100"/>
        </w:rPr>
        <w:t>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6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4"/>
          <w:w w:val="100"/>
        </w:rPr>
        <w:t>შ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4"/>
          <w:w w:val="100"/>
        </w:rPr>
        <w:t>დ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4"/>
          <w:w w:val="100"/>
        </w:rPr>
        <w:t>გები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სქ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1"/>
          <w:w w:val="100"/>
        </w:rPr>
        <w:t>იძლ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ნე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ნე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გან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ზ</w:t>
      </w:r>
      <w:r>
        <w:rPr>
          <w:b w:val="0"/>
          <w:bCs w:val="0"/>
          <w:spacing w:val="0"/>
          <w:w w:val="100"/>
        </w:rPr>
        <w:t>ღ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არღ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spacing w:line="239" w:lineRule="auto" w:before="2"/>
        <w:ind w:left="471" w:right="107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გად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გარი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ღა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34" w:val="left" w:leader="none"/>
        </w:tabs>
        <w:spacing w:line="240" w:lineRule="auto" w:before="1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დე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ბამის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ეე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ათი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2"/>
          <w:w w:val="100"/>
        </w:rPr>
        <w:t>ვი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უა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471" w:right="100" w:hanging="360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5"/>
          <w:w w:val="100"/>
        </w:rPr>
        <w:t>ბლი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3"/>
          <w:w w:val="100"/>
        </w:rPr>
        <w:t>ზემო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3"/>
          <w:w w:val="100"/>
        </w:rPr>
        <w:t>მე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3"/>
          <w:w w:val="100"/>
        </w:rPr>
        <w:t>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3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3"/>
          <w:w w:val="100"/>
        </w:rPr>
        <w:t>ც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-3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5"/>
          <w:w w:val="100"/>
        </w:rPr>
        <w:t>და</w:t>
      </w:r>
      <w:r>
        <w:rPr>
          <w:b w:val="0"/>
          <w:bCs w:val="0"/>
          <w:spacing w:val="-5"/>
          <w:w w:val="102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ქ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5"/>
          <w:w w:val="100"/>
        </w:rPr>
        <w:t>მი</w:t>
      </w:r>
      <w:r>
        <w:rPr>
          <w:b w:val="0"/>
          <w:bCs w:val="0"/>
          <w:spacing w:val="0"/>
          <w:w w:val="100"/>
        </w:rPr>
        <w:t>ერ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5"/>
          <w:w w:val="100"/>
        </w:rPr>
        <w:t>ებუ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3"/>
          <w:w w:val="100"/>
        </w:rPr>
        <w:t>სა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3"/>
          <w:w w:val="100"/>
        </w:rPr>
        <w:t>თარ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3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3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5"/>
          <w:w w:val="100"/>
        </w:rPr>
        <w:t>შენატ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4"/>
          <w:w w:val="100"/>
        </w:rPr>
        <w:t>გადახდ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2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5"/>
          <w:w w:val="100"/>
        </w:rPr>
        <w:t>დე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4"/>
          <w:w w:val="100"/>
        </w:rPr>
        <w:t>დარ</w:t>
      </w:r>
      <w:r>
        <w:rPr>
          <w:b w:val="0"/>
          <w:bCs w:val="0"/>
          <w:spacing w:val="-6"/>
          <w:w w:val="100"/>
        </w:rPr>
        <w:t>ღ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tabs>
          <w:tab w:pos="481" w:val="left" w:leader="none"/>
        </w:tabs>
        <w:spacing w:line="280" w:lineRule="exact"/>
        <w:ind w:left="471" w:right="104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გრ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ბის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ჩ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ან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რღვ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43" w:val="left" w:leader="none"/>
        </w:tabs>
        <w:spacing w:line="240" w:lineRule="auto" w:before="13"/>
        <w:ind w:left="471" w:right="107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სა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თ</w:t>
      </w:r>
      <w:r>
        <w:rPr>
          <w:b w:val="0"/>
          <w:bCs w:val="0"/>
          <w:spacing w:val="0"/>
          <w:w w:val="100"/>
        </w:rPr>
        <w:t>არი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აუხ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ნო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2"/>
          <w:w w:val="100"/>
        </w:rPr>
        <w:t>იწვ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ის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რაცი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უხ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8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2648" w:right="0"/>
        <w:jc w:val="left"/>
      </w:pPr>
      <w:r>
        <w:rPr>
          <w:b w:val="0"/>
          <w:bCs w:val="0"/>
          <w:spacing w:val="-5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I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V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5"/>
          <w:w w:val="100"/>
        </w:rPr>
        <w:t>და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5"/>
          <w:w w:val="100"/>
        </w:rPr>
        <w:t>ნით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5"/>
          <w:w w:val="100"/>
        </w:rPr>
        <w:t>ბუ</w:t>
      </w:r>
      <w:r>
        <w:rPr>
          <w:b w:val="0"/>
          <w:bCs w:val="0"/>
          <w:spacing w:val="-7"/>
          <w:w w:val="100"/>
        </w:rPr>
        <w:t>ლ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5"/>
          <w:w w:val="100"/>
        </w:rPr>
        <w:t>ბი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pgSz w:w="11905" w:h="16840"/>
          <w:pgMar w:top="480" w:bottom="280" w:left="1060" w:right="1120"/>
        </w:sectPr>
      </w:pPr>
    </w:p>
    <w:p>
      <w:pPr>
        <w:pStyle w:val="BodyText"/>
        <w:tabs>
          <w:tab w:pos="1577" w:val="left" w:leader="none"/>
        </w:tabs>
        <w:spacing w:before="35"/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5"/>
          <w:w w:val="100"/>
        </w:rPr>
        <w:t>გ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4"/>
          <w:w w:val="100"/>
        </w:rPr>
        <w:t>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4"/>
          <w:w w:val="100"/>
        </w:rPr>
        <w:t>ლ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4"/>
          <w:w w:val="100"/>
        </w:rPr>
        <w:t>ბი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tabs>
          <w:tab w:pos="533" w:val="left" w:leader="none"/>
        </w:tabs>
        <w:spacing w:line="290" w:lineRule="exact"/>
        <w:ind w:left="471" w:right="105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კმ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18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მბ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უზ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-1"/>
          <w:w w:val="100"/>
        </w:rPr>
        <w:t>ნვ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1"/>
          <w:w w:val="100"/>
        </w:rPr>
        <w:t>ყ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ალი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ართ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9" w:val="left" w:leader="none"/>
        </w:tabs>
        <w:spacing w:line="290" w:lineRule="exact" w:before="1"/>
        <w:ind w:left="47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ოქ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ხუთი</w:t>
      </w:r>
      <w:r>
        <w:rPr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(5)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ლობაში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პ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რც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ხო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6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სტი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3"/>
          <w:w w:val="100"/>
        </w:rPr>
        <w:t>ფ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499" w:val="left" w:leader="none"/>
        </w:tabs>
        <w:spacing w:line="240" w:lineRule="auto" w:before="11"/>
        <w:ind w:left="47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ამოქ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ავლობ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2"/>
          <w:w w:val="100"/>
        </w:rPr>
        <w:t>-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-18</w:t>
      </w:r>
      <w:r>
        <w:rPr>
          <w:rFonts w:ascii="Sylfaen" w:hAnsi="Sylfaen" w:cs="Sylfaen" w:eastAsia="Sylfaen"/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3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ქტში</w:t>
      </w:r>
      <w:r>
        <w:rPr>
          <w:b w:val="0"/>
          <w:bCs w:val="0"/>
          <w:spacing w:val="-1"/>
          <w:w w:val="99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ერ</w:t>
      </w:r>
      <w:r>
        <w:rPr>
          <w:b w:val="0"/>
          <w:bCs w:val="0"/>
          <w:spacing w:val="0"/>
          <w:w w:val="100"/>
        </w:rPr>
        <w:t>თი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გამ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ფას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ქა</w:t>
      </w:r>
      <w:r>
        <w:rPr>
          <w:b w:val="0"/>
          <w:bCs w:val="0"/>
          <w:spacing w:val="-3"/>
          <w:w w:val="100"/>
        </w:rPr>
        <w:t>ღ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ზ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5"/>
          <w:w w:val="100"/>
        </w:rPr>
        <w:t>ტ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ფუ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ბის</w:t>
      </w: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ლი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15%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-</w:t>
      </w:r>
      <w:r>
        <w:rPr>
          <w:b w:val="0"/>
          <w:bCs w:val="0"/>
          <w:spacing w:val="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pStyle w:val="BodyText"/>
        <w:tabs>
          <w:tab w:pos="550" w:val="left" w:leader="none"/>
        </w:tabs>
        <w:spacing w:line="240" w:lineRule="auto"/>
        <w:ind w:left="471" w:right="103" w:hanging="36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4.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  <w:tab/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ბი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ორგ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2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ზაც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თხ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აში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ტა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3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ლში</w:t>
      </w:r>
      <w:r>
        <w:rPr>
          <w:b w:val="0"/>
          <w:bCs w:val="0"/>
          <w:spacing w:val="3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019</w:t>
      </w:r>
      <w:r>
        <w:rPr>
          <w:rFonts w:ascii="Sylfaen" w:hAnsi="Sylfaen" w:cs="Sylfaen" w:eastAsia="Sylfaen"/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3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ლდე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უზ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3"/>
          <w:w w:val="100"/>
        </w:rPr>
        <w:t>ო</w:t>
      </w:r>
      <w:r>
        <w:rPr>
          <w:b w:val="0"/>
          <w:bCs w:val="0"/>
          <w:spacing w:val="0"/>
          <w:w w:val="100"/>
        </w:rPr>
        <w:t>ფ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აზღ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3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1577" w:val="left" w:leader="none"/>
        </w:tabs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ძ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6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3"/>
          <w:w w:val="100"/>
        </w:rPr>
        <w:t>ცნ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-3"/>
          <w:w w:val="100"/>
        </w:rPr>
        <w:t>ბ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4"/>
          <w:w w:val="100"/>
        </w:rPr>
        <w:t>ქ</w:t>
      </w:r>
      <w:r>
        <w:rPr>
          <w:b w:val="0"/>
          <w:bCs w:val="0"/>
          <w:spacing w:val="-3"/>
          <w:w w:val="100"/>
        </w:rPr>
        <w:t>ტ</w:t>
      </w:r>
      <w:r>
        <w:rPr>
          <w:b w:val="0"/>
          <w:bCs w:val="0"/>
          <w:spacing w:val="-4"/>
          <w:w w:val="100"/>
        </w:rPr>
        <w:t>ე</w:t>
      </w:r>
      <w:r>
        <w:rPr>
          <w:b w:val="0"/>
          <w:bCs w:val="0"/>
          <w:spacing w:val="-4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2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7" w:lineRule="auto"/>
        <w:ind w:right="100" w:firstLine="36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ოქ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ან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რგუ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გა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დდ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„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აგრ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(</w:t>
      </w:r>
      <w:r>
        <w:rPr>
          <w:b w:val="0"/>
          <w:bCs w:val="0"/>
          <w:spacing w:val="1"/>
          <w:w w:val="100"/>
        </w:rPr>
        <w:t>დო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ნომ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5"/>
          <w:w w:val="100"/>
        </w:rPr>
        <w:t> 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3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3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03</w:t>
      </w:r>
      <w:r>
        <w:rPr>
          <w:rFonts w:ascii="Calibri" w:hAnsi="Calibri" w:cs="Calibri" w:eastAsia="Calibri"/>
          <w:b w:val="0"/>
          <w:bCs w:val="0"/>
          <w:spacing w:val="-5"/>
          <w:w w:val="100"/>
        </w:rPr>
        <w:t>-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2"/>
          <w:w w:val="100"/>
        </w:rPr>
        <w:t>მი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ლა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მიღ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თარ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ღი</w:t>
      </w:r>
      <w:r>
        <w:rPr>
          <w:b w:val="0"/>
          <w:bCs w:val="0"/>
          <w:spacing w:val="6"/>
          <w:w w:val="100"/>
        </w:rPr>
        <w:t> 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2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1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/</w:t>
      </w:r>
      <w:r>
        <w:rPr>
          <w:rFonts w:ascii="Calibri" w:hAnsi="Calibri" w:cs="Calibri" w:eastAsia="Calibri"/>
          <w:b w:val="0"/>
          <w:bCs w:val="0"/>
          <w:spacing w:val="-3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7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/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2</w:t>
      </w:r>
      <w:r>
        <w:rPr>
          <w:rFonts w:ascii="Calibri" w:hAnsi="Calibri" w:cs="Calibri" w:eastAsia="Calibri"/>
          <w:b w:val="0"/>
          <w:bCs w:val="0"/>
          <w:spacing w:val="-3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1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-1"/>
          <w:w w:val="100"/>
        </w:rPr>
        <w:t>გა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1"/>
          <w:w w:val="100"/>
        </w:rPr>
        <w:t>ოქ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2"/>
          <w:w w:val="100"/>
        </w:rPr>
        <w:t>ე</w:t>
      </w:r>
      <w:r>
        <w:rPr>
          <w:b w:val="0"/>
          <w:bCs w:val="0"/>
          <w:spacing w:val="-5"/>
          <w:w w:val="100"/>
        </w:rPr>
        <w:t>ყ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-1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ო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თარიღი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ბ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,</w:t>
      </w:r>
      <w:r>
        <w:rPr>
          <w:rFonts w:ascii="Calibri" w:hAnsi="Calibri" w:cs="Calibri" w:eastAsia="Calibri"/>
          <w:b w:val="0"/>
          <w:bCs w:val="0"/>
          <w:spacing w:val="-7"/>
          <w:w w:val="100"/>
        </w:rPr>
        <w:t> 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6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/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8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/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2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1</w:t>
      </w:r>
      <w:r>
        <w:rPr>
          <w:rFonts w:ascii="Calibri" w:hAnsi="Calibri" w:cs="Calibri" w:eastAsia="Calibri"/>
          <w:b w:val="0"/>
          <w:bCs w:val="0"/>
          <w:spacing w:val="2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2"/>
          <w:w w:val="100"/>
        </w:rPr>
        <w:t>ს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2"/>
          <w:w w:val="100"/>
        </w:rPr>
        <w:t>სტ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3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    </w:t>
      </w:r>
      <w:r>
        <w:rPr>
          <w:b w:val="0"/>
          <w:bCs w:val="0"/>
          <w:spacing w:val="31"/>
          <w:w w:val="100"/>
        </w:rPr>
        <w:t> 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2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8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6</w:t>
      </w:r>
      <w:r>
        <w:rPr>
          <w:rFonts w:ascii="Calibri" w:hAnsi="Calibri" w:cs="Calibri" w:eastAsia="Calibri"/>
          <w:b w:val="0"/>
          <w:bCs w:val="0"/>
          <w:spacing w:val="-3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-3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.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5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.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01</w:t>
      </w:r>
      <w:r>
        <w:rPr>
          <w:rFonts w:ascii="Calibri" w:hAnsi="Calibri" w:cs="Calibri" w:eastAsia="Calibri"/>
          <w:b w:val="0"/>
          <w:bCs w:val="0"/>
          <w:spacing w:val="-5"/>
          <w:w w:val="100"/>
        </w:rPr>
        <w:t>.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1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9</w:t>
      </w:r>
      <w:r>
        <w:rPr>
          <w:rFonts w:ascii="Calibri" w:hAnsi="Calibri" w:cs="Calibri" w:eastAsia="Calibri"/>
          <w:b w:val="0"/>
          <w:bCs w:val="0"/>
          <w:spacing w:val="-1"/>
          <w:w w:val="100"/>
        </w:rPr>
        <w:t>0</w:t>
      </w:r>
      <w:r>
        <w:rPr>
          <w:rFonts w:ascii="Calibri" w:hAnsi="Calibri" w:cs="Calibri" w:eastAsia="Calibri"/>
          <w:b w:val="0"/>
          <w:bCs w:val="0"/>
          <w:spacing w:val="1"/>
          <w:w w:val="100"/>
        </w:rPr>
        <w:t>66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).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20" w:lineRule="exact" w:before="1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BodyText"/>
        <w:tabs>
          <w:tab w:pos="1577" w:val="left" w:leader="none"/>
        </w:tabs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5"/>
          <w:w w:val="100"/>
        </w:rPr>
        <w:t>უ</w:t>
      </w:r>
      <w:r>
        <w:rPr>
          <w:b w:val="0"/>
          <w:bCs w:val="0"/>
          <w:spacing w:val="-2"/>
          <w:w w:val="100"/>
        </w:rPr>
        <w:t>ხ</w:t>
      </w:r>
      <w:r>
        <w:rPr>
          <w:b w:val="0"/>
          <w:bCs w:val="0"/>
          <w:spacing w:val="-5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7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3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4"/>
          <w:w w:val="100"/>
        </w:rPr>
        <w:t>ა</w:t>
      </w:r>
      <w:r>
        <w:rPr>
          <w:b w:val="0"/>
          <w:bCs w:val="0"/>
          <w:spacing w:val="-2"/>
          <w:w w:val="100"/>
        </w:rPr>
        <w:t>მ</w:t>
      </w:r>
      <w:r>
        <w:rPr>
          <w:b w:val="0"/>
          <w:bCs w:val="0"/>
          <w:spacing w:val="-4"/>
          <w:w w:val="100"/>
        </w:rPr>
        <w:t>ოქ</w:t>
      </w:r>
      <w:r>
        <w:rPr>
          <w:b w:val="0"/>
          <w:bCs w:val="0"/>
          <w:spacing w:val="-3"/>
          <w:w w:val="100"/>
        </w:rPr>
        <w:t>მ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4"/>
          <w:w w:val="100"/>
        </w:rPr>
        <w:t>დ</w:t>
      </w:r>
      <w:r>
        <w:rPr>
          <w:b w:val="0"/>
          <w:bCs w:val="0"/>
          <w:spacing w:val="-2"/>
          <w:w w:val="100"/>
        </w:rPr>
        <w:t>ე</w:t>
      </w:r>
      <w:r>
        <w:rPr>
          <w:b w:val="0"/>
          <w:bCs w:val="0"/>
          <w:spacing w:val="-4"/>
          <w:w w:val="100"/>
        </w:rPr>
        <w:t>ბა</w:t>
      </w:r>
      <w:r>
        <w:rPr>
          <w:b w:val="0"/>
          <w:bCs w:val="0"/>
          <w:spacing w:val="0"/>
          <w:w w:val="100"/>
        </w:rPr>
      </w:r>
    </w:p>
    <w:p>
      <w:pPr>
        <w:spacing w:line="280" w:lineRule="exact" w:before="1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tabs>
          <w:tab w:pos="4369" w:val="left" w:leader="none"/>
        </w:tabs>
        <w:spacing w:line="711" w:lineRule="auto"/>
        <w:ind w:left="471" w:right="3083" w:hanging="360"/>
        <w:jc w:val="left"/>
      </w:pP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ქ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2"/>
          <w:w w:val="100"/>
        </w:rPr>
        <w:t>დდ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წ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პ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2"/>
          <w:w w:val="100"/>
        </w:rPr>
        <w:t>რი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სა</w:t>
      </w:r>
      <w:r>
        <w:rPr>
          <w:b w:val="0"/>
          <w:bCs w:val="0"/>
          <w:spacing w:val="-3"/>
          <w:w w:val="100"/>
        </w:rPr>
        <w:t>ქ</w:t>
      </w:r>
      <w:r>
        <w:rPr>
          <w:b w:val="0"/>
          <w:bCs w:val="0"/>
          <w:spacing w:val="-5"/>
          <w:w w:val="100"/>
        </w:rPr>
        <w:t>ა</w:t>
      </w:r>
      <w:r>
        <w:rPr>
          <w:b w:val="0"/>
          <w:bCs w:val="0"/>
          <w:spacing w:val="-5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5"/>
          <w:w w:val="100"/>
        </w:rPr>
        <w:t>ვ</w:t>
      </w:r>
      <w:r>
        <w:rPr>
          <w:b w:val="0"/>
          <w:bCs w:val="0"/>
          <w:spacing w:val="-5"/>
          <w:w w:val="100"/>
        </w:rPr>
        <w:t>ე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-5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-5"/>
          <w:w w:val="100"/>
        </w:rPr>
        <w:t>პრე</w:t>
      </w:r>
      <w:r>
        <w:rPr>
          <w:b w:val="0"/>
          <w:bCs w:val="0"/>
          <w:spacing w:val="-2"/>
          <w:w w:val="100"/>
        </w:rPr>
        <w:t>ზ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6"/>
          <w:w w:val="100"/>
        </w:rPr>
        <w:t>დ</w:t>
      </w:r>
      <w:r>
        <w:rPr>
          <w:b w:val="0"/>
          <w:bCs w:val="0"/>
          <w:spacing w:val="-5"/>
          <w:w w:val="100"/>
        </w:rPr>
        <w:t>ენ</w:t>
      </w:r>
      <w:r>
        <w:rPr>
          <w:b w:val="0"/>
          <w:bCs w:val="0"/>
          <w:spacing w:val="-2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-3"/>
          <w:w w:val="100"/>
        </w:rPr>
        <w:t>სალო</w:t>
      </w:r>
      <w:r>
        <w:rPr>
          <w:b w:val="0"/>
          <w:bCs w:val="0"/>
          <w:spacing w:val="-6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-3"/>
          <w:w w:val="100"/>
        </w:rPr>
        <w:t>ზურაბი</w:t>
      </w:r>
      <w:r>
        <w:rPr>
          <w:b w:val="0"/>
          <w:bCs w:val="0"/>
          <w:spacing w:val="-5"/>
          <w:w w:val="100"/>
        </w:rPr>
        <w:t>შ</w:t>
      </w:r>
      <w:r>
        <w:rPr>
          <w:b w:val="0"/>
          <w:bCs w:val="0"/>
          <w:spacing w:val="-3"/>
          <w:w w:val="100"/>
        </w:rPr>
        <w:t>ვ</w:t>
      </w:r>
      <w:r>
        <w:rPr>
          <w:b w:val="0"/>
          <w:bCs w:val="0"/>
          <w:spacing w:val="-5"/>
          <w:w w:val="100"/>
        </w:rPr>
        <w:t>ი</w:t>
      </w:r>
      <w:r>
        <w:rPr>
          <w:b w:val="0"/>
          <w:bCs w:val="0"/>
          <w:spacing w:val="-3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</w:r>
    </w:p>
    <w:sectPr>
      <w:pgSz w:w="11905" w:h="16840"/>
      <w:pgMar w:top="780" w:bottom="280" w:left="1060" w:right="11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  <w:font w:name="Calibri">
    <w:altName w:val="Calibri"/>
    <w:charset w:val="CC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1"/>
    </w:pPr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mghviniashvili</dc:creator>
  <dc:title>Microsoft Word - 8324129973035165715</dc:title>
  <dcterms:created xsi:type="dcterms:W3CDTF">2019-03-20T11:14:04Z</dcterms:created>
  <dcterms:modified xsi:type="dcterms:W3CDTF">2019-03-20T11:14:04Z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2019-03-20T00:00:00Z</vt:filetime>
  </property>
  <property fmtid="{D5CDD505-2E9C-101B-9397-08002B2CF9AE}" pid="3" name="LastSaved">
    <vt:filetime>2019-03-20T00:00:00Z</vt:filetime>
  </property>
</Properties>
</file>