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68" w:lineRule="auto"/>
        <w:ind w:left="3244" w:right="206" w:firstLine="37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366" w:lineRule="auto"/>
        <w:ind w:left="3037" w:right="0" w:firstLine="964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5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368" w:lineRule="auto"/>
        <w:ind w:left="3532" w:right="496" w:firstLine="87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20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before="73"/>
        <w:ind w:left="820" w:right="0" w:firstLine="0"/>
        <w:jc w:val="left"/>
        <w:rPr>
          <w:rFonts w:ascii="Sylfaen" w:hAnsi="Sylfaen" w:cs="Sylfaen" w:eastAsia="Sylfaen"/>
          <w:sz w:val="25"/>
          <w:szCs w:val="25"/>
        </w:rPr>
      </w:pPr>
      <w:r>
        <w:rPr>
          <w:spacing w:val="0"/>
          <w:w w:val="95"/>
        </w:rPr>
        <w:br w:type="column"/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5"/>
          <w:szCs w:val="25"/>
          <w:u w:val="single" w:color="0000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5"/>
          <w:szCs w:val="25"/>
          <w:u w:val="single" w:color="0000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single" w:color="0000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  <w:u w:val="none"/>
        </w:rPr>
      </w:r>
    </w:p>
    <w:p>
      <w:pPr>
        <w:spacing w:after="0"/>
        <w:jc w:val="left"/>
        <w:rPr>
          <w:rFonts w:ascii="Sylfaen" w:hAnsi="Sylfaen" w:cs="Sylfaen" w:eastAsia="Sylfaen"/>
          <w:sz w:val="25"/>
          <w:szCs w:val="25"/>
        </w:rPr>
        <w:sectPr>
          <w:type w:val="continuous"/>
          <w:pgSz w:w="12240" w:h="15840"/>
          <w:pgMar w:top="1480" w:bottom="280" w:left="1340" w:right="1320"/>
          <w:cols w:num="2" w:equalWidth="0">
            <w:col w:w="6525" w:space="1129"/>
            <w:col w:w="1926"/>
          </w:cols>
        </w:sectPr>
      </w:pPr>
    </w:p>
    <w:p>
      <w:pPr>
        <w:spacing w:line="130" w:lineRule="exact" w:before="7"/>
        <w:rPr>
          <w:sz w:val="13"/>
          <w:szCs w:val="13"/>
        </w:rPr>
      </w:pPr>
      <w:r>
        <w:rPr>
          <w:sz w:val="13"/>
          <w:szCs w:val="13"/>
        </w:rPr>
      </w:r>
    </w:p>
    <w:p>
      <w:pPr>
        <w:pStyle w:val="BodyText"/>
        <w:spacing w:line="276" w:lineRule="auto" w:before="32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tabs>
          <w:tab w:pos="1302" w:val="left" w:leader="none"/>
        </w:tabs>
        <w:ind w:left="82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type w:val="continuous"/>
          <w:pgSz w:w="12240" w:h="15840"/>
          <w:pgMar w:top="1480" w:bottom="280" w:left="1340" w:right="1320"/>
        </w:sectPr>
      </w:pPr>
    </w:p>
    <w:p>
      <w:pPr>
        <w:pStyle w:val="BodyText"/>
        <w:spacing w:line="276" w:lineRule="auto" w:before="23"/>
        <w:ind w:right="122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უჯ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3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18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18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7" w:firstLine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.ბ</w:t>
      </w:r>
      <w:r>
        <w:rPr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color w:val="FF0000"/>
          <w:spacing w:val="0"/>
          <w:w w:val="100"/>
        </w:rPr>
        <w:t>,</w:t>
      </w:r>
      <w:r>
        <w:rPr>
          <w:b w:val="0"/>
          <w:bCs w:val="0"/>
          <w:color w:val="FF0000"/>
          <w:spacing w:val="0"/>
          <w:w w:val="100"/>
        </w:rPr>
        <w:t> </w:t>
      </w:r>
      <w:r>
        <w:rPr>
          <w:b w:val="0"/>
          <w:bCs w:val="0"/>
          <w:color w:val="FF0000"/>
          <w:spacing w:val="43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0"/>
          <w:w w:val="100"/>
        </w:rPr>
        <w:t>ზ</w:t>
      </w:r>
      <w:r>
        <w:rPr>
          <w:b w:val="0"/>
          <w:bCs w:val="0"/>
          <w:color w:val="000000"/>
          <w:spacing w:val="-1"/>
          <w:w w:val="100"/>
        </w:rPr>
        <w:t>ღ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1"/>
          <w:w w:val="100"/>
        </w:rPr>
        <w:t>დ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48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შ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ძ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ის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46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ქ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0"/>
          <w:w w:val="100"/>
        </w:rPr>
        <w:t>ე,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 w:firstLine="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იკზე,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150" w:right="416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46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 w:firstLine="36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 w:firstLine="36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9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58" w:lineRule="auto"/>
        <w:ind w:right="122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58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5"/>
        <w:ind w:right="118" w:firstLine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უზიუ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ზით.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60" w:lineRule="auto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58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1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58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5"/>
        <w:ind w:right="127" w:firstLine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9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0"/>
        <w:jc w:val="left"/>
      </w:pP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-შ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3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/>
        <w:jc w:val="both"/>
      </w:pP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შზე,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4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80" w:bottom="280" w:left="1340" w:right="1320"/>
        </w:sectPr>
      </w:pPr>
    </w:p>
    <w:p>
      <w:pPr>
        <w:pStyle w:val="BodyText"/>
        <w:spacing w:line="275" w:lineRule="auto" w:before="23"/>
        <w:ind w:right="1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9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496" w:right="513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6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0" w:right="16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9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 w:firstLine="36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0" w:firstLine="36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 w:firstLine="36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 w:firstLine="36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tabs>
          <w:tab w:pos="1085" w:val="left" w:leader="none"/>
          <w:tab w:pos="3169" w:val="left" w:leader="none"/>
          <w:tab w:pos="3883" w:val="left" w:leader="none"/>
          <w:tab w:pos="6045" w:val="left" w:leader="none"/>
          <w:tab w:pos="7503" w:val="left" w:leader="none"/>
          <w:tab w:pos="9148" w:val="left" w:leader="none"/>
        </w:tabs>
        <w:spacing w:line="366" w:lineRule="auto"/>
        <w:ind w:left="460" w:right="127" w:firstLine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390" w:val="left" w:leader="none"/>
          <w:tab w:pos="4340" w:val="left" w:leader="none"/>
          <w:tab w:pos="5443" w:val="left" w:leader="none"/>
          <w:tab w:pos="6573" w:val="left" w:leader="none"/>
          <w:tab w:pos="7659" w:val="left" w:leader="none"/>
          <w:tab w:pos="9147" w:val="left" w:leader="none"/>
        </w:tabs>
        <w:spacing w:line="199" w:lineRule="exact"/>
        <w:ind w:right="0" w:firstLine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46"/>
        <w:ind w:right="0" w:firstLine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 w:firstLine="360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36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36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2" w:firstLine="36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ჯა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 w:firstLine="36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კვ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8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უზიურ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უჩ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ივ/ში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left="140" w:right="13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40" w:right="13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left="140" w:right="13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140" w:right="14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140" w:right="142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90" w:lineRule="exact"/>
        <w:rPr>
          <w:sz w:val="9"/>
          <w:szCs w:val="9"/>
        </w:rPr>
      </w:pPr>
      <w:r>
        <w:rPr>
          <w:sz w:val="9"/>
          <w:szCs w:val="9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401" w:hRule="exact"/>
        </w:trPr>
        <w:tc>
          <w:tcPr>
            <w:tcW w:w="28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287" w:val="left" w:leader="none"/>
              </w:tabs>
              <w:spacing w:before="32"/>
              <w:ind w:left="76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)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იზ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43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098" w:val="left" w:leader="none"/>
              </w:tabs>
              <w:spacing w:before="32"/>
              <w:ind w:left="14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43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2"/>
              <w:ind w:left="29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2"/>
              <w:ind w:left="183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ხ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ჭ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401" w:hRule="exact"/>
        </w:trPr>
        <w:tc>
          <w:tcPr>
            <w:tcW w:w="28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880" w:val="left" w:leader="none"/>
              </w:tabs>
              <w:spacing w:line="309" w:lineRule="exact"/>
              <w:ind w:left="4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ღ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ძ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შ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43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09" w:lineRule="exact"/>
              <w:ind w:left="147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43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978" w:val="left" w:leader="none"/>
              </w:tabs>
              <w:spacing w:line="309" w:lineRule="exact"/>
              <w:ind w:left="36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ჭ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09" w:lineRule="exact"/>
              <w:ind w:left="14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pStyle w:val="BodyText"/>
        <w:spacing w:line="273" w:lineRule="exact"/>
        <w:ind w:left="140" w:right="0" w:firstLine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left="140" w:right="139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140" w:right="14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40" w:right="138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00" w:right="1300"/>
        </w:sectPr>
      </w:pPr>
    </w:p>
    <w:p>
      <w:pPr>
        <w:pStyle w:val="BodyText"/>
        <w:spacing w:line="276" w:lineRule="auto" w:before="23"/>
        <w:ind w:right="119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6" w:lineRule="auto"/>
        <w:ind w:left="820" w:right="1255" w:firstLine="1113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ურ,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tabs>
          <w:tab w:pos="1537" w:val="left" w:leader="none"/>
          <w:tab w:pos="3097" w:val="left" w:leader="none"/>
          <w:tab w:pos="3824" w:val="left" w:leader="none"/>
          <w:tab w:pos="5454" w:val="left" w:leader="none"/>
          <w:tab w:pos="6563" w:val="left" w:leader="none"/>
          <w:tab w:pos="7091" w:val="left" w:leader="none"/>
          <w:tab w:pos="7779" w:val="left" w:leader="none"/>
        </w:tabs>
        <w:spacing w:line="275" w:lineRule="auto" w:before="23"/>
        <w:ind w:right="122" w:firstLine="0"/>
        <w:jc w:val="left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უზუ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2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იკურ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20" w:firstLine="0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რიუ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1000" w:right="0" w:firstLine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120" w:val="left" w:leader="none"/>
          <w:tab w:pos="3709" w:val="left" w:leader="none"/>
          <w:tab w:pos="5648" w:val="left" w:leader="none"/>
          <w:tab w:pos="6800" w:val="left" w:leader="none"/>
          <w:tab w:pos="8583" w:val="left" w:leader="none"/>
        </w:tabs>
        <w:spacing w:line="275" w:lineRule="auto" w:before="2"/>
        <w:ind w:right="120" w:firstLine="0"/>
        <w:jc w:val="left"/>
      </w:pPr>
      <w:r>
        <w:rPr>
          <w:b w:val="0"/>
          <w:bCs w:val="0"/>
          <w:spacing w:val="0"/>
          <w:w w:val="100"/>
        </w:rPr>
        <w:t>,,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კ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ზიის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 w:firstLine="0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რ-ჩ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2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80" w:bottom="280" w:left="1340" w:right="1320"/>
        </w:sectPr>
      </w:pPr>
    </w:p>
    <w:p>
      <w:pPr>
        <w:pStyle w:val="BodyText"/>
        <w:spacing w:line="276" w:lineRule="auto" w:before="23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8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ურ-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1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21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left="140" w:right="15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9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140" w:right="15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40" w:right="15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6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spacing w:line="130" w:lineRule="exact" w:before="4"/>
        <w:rPr>
          <w:sz w:val="13"/>
          <w:szCs w:val="13"/>
        </w:rPr>
      </w:pPr>
      <w:r>
        <w:rPr>
          <w:sz w:val="13"/>
          <w:szCs w:val="13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401" w:hRule="exact"/>
        </w:trPr>
        <w:tc>
          <w:tcPr>
            <w:tcW w:w="22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388" w:val="left" w:leader="none"/>
              </w:tabs>
              <w:spacing w:before="32"/>
              <w:ind w:left="76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)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ყ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52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476" w:val="left" w:leader="none"/>
                <w:tab w:pos="4162" w:val="left" w:leader="none"/>
              </w:tabs>
              <w:spacing w:before="32"/>
              <w:ind w:left="214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შ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უზ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ყ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ფ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შ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2"/>
              <w:ind w:left="214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ზე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401" w:hRule="exact"/>
        </w:trPr>
        <w:tc>
          <w:tcPr>
            <w:tcW w:w="22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09" w:lineRule="exact"/>
              <w:ind w:left="4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521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842" w:val="left" w:leader="none"/>
              </w:tabs>
              <w:spacing w:line="309" w:lineRule="exact"/>
              <w:ind w:left="50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ც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ც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09" w:lineRule="exact"/>
              <w:ind w:left="28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3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pStyle w:val="BodyText"/>
        <w:spacing w:line="273" w:lineRule="exact"/>
        <w:ind w:left="140" w:right="0" w:firstLine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left="140" w:right="16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40" w:right="16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140" w:right="159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40" w:right="159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00" w:right="1280"/>
        </w:sectPr>
      </w:pPr>
    </w:p>
    <w:p>
      <w:pPr>
        <w:pStyle w:val="BodyText"/>
        <w:tabs>
          <w:tab w:pos="2065" w:val="left" w:leader="none"/>
          <w:tab w:pos="3373" w:val="left" w:leader="none"/>
          <w:tab w:pos="4537" w:val="left" w:leader="none"/>
          <w:tab w:pos="5665" w:val="left" w:leader="none"/>
          <w:tab w:pos="7803" w:val="left" w:leader="none"/>
          <w:tab w:pos="8360" w:val="left" w:leader="none"/>
        </w:tabs>
        <w:spacing w:line="275" w:lineRule="auto" w:before="23"/>
        <w:ind w:right="123" w:firstLine="0"/>
        <w:jc w:val="left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უჩ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ივ/ში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ც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2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29"/>
          <w:w w:val="95"/>
        </w:rPr>
        <w:t> 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ნ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7" w:firstLine="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წ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ს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ს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1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7"/>
          <w:w w:val="95"/>
        </w:rPr>
        <w:t> 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5"/>
        </w:rPr>
        <w:t>უკი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1"/>
          <w:w w:val="95"/>
        </w:rPr>
        <w:t>ი</w:t>
      </w:r>
      <w:r>
        <w:rPr>
          <w:b w:val="0"/>
          <w:bCs w:val="0"/>
          <w:spacing w:val="0"/>
          <w:w w:val="95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80" w:bottom="280" w:left="1340" w:right="1320"/>
        </w:sectPr>
      </w:pPr>
    </w:p>
    <w:p>
      <w:pPr>
        <w:pStyle w:val="BodyText"/>
        <w:spacing w:line="275" w:lineRule="auto" w:before="23"/>
        <w:ind w:right="117" w:firstLine="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9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4172" w:right="474" w:hanging="326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8" w:firstLine="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 w:firstLine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ც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2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29"/>
          <w:w w:val="95"/>
        </w:rPr>
        <w:t> 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ნ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შრ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ებ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 w:firstLine="54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54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4" w:firstLine="54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შვის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3" w:firstLine="54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 w:firstLine="54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 w:firstLine="54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 w:firstLine="54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66" w:lineRule="auto"/>
        <w:ind w:left="640" w:right="3411" w:firstLine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640" w:right="0" w:firstLine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640" w:right="0" w:firstLine="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top="1480" w:bottom="280" w:left="1340" w:right="1320"/>
        </w:sectPr>
      </w:pPr>
    </w:p>
    <w:p>
      <w:pPr>
        <w:pStyle w:val="BodyText"/>
        <w:spacing w:before="23"/>
        <w:ind w:left="640" w:right="0" w:firstLine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 w:firstLine="54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შვის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 w:firstLine="571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 w:firstLine="54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 w:firstLine="511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left="191" w:right="117" w:firstLine="36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ზიის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უზიის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91" w:right="117" w:firstLine="36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-ჩ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იდ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left="191" w:right="117" w:firstLine="36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შვის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191" w:right="120" w:firstLine="36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191" w:right="118" w:firstLine="36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434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433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tabs>
          <w:tab w:pos="2259" w:val="left" w:leader="none"/>
        </w:tabs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იჩ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80" w:bottom="280" w:left="1340" w:right="1320"/>
        </w:sectPr>
      </w:pPr>
    </w:p>
    <w:p>
      <w:pPr>
        <w:pStyle w:val="BodyText"/>
        <w:spacing w:line="275" w:lineRule="auto" w:before="23"/>
        <w:ind w:right="0" w:firstLine="0"/>
        <w:jc w:val="left"/>
      </w:pP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შიშ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შიშ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შიშ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7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ბ“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before="23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კო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6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ის“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6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2444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tabs>
          <w:tab w:pos="1890" w:val="left" w:leader="none"/>
          <w:tab w:pos="2975" w:val="left" w:leader="none"/>
          <w:tab w:pos="5283" w:val="left" w:leader="none"/>
          <w:tab w:pos="5843" w:val="left" w:leader="none"/>
          <w:tab w:pos="7295" w:val="left" w:leader="none"/>
        </w:tabs>
        <w:spacing w:line="275" w:lineRule="auto" w:before="23"/>
        <w:ind w:right="123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 w:firstLine="78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შო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4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7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60" w:lineRule="exact" w:before="1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360" w:lineRule="auto"/>
        <w:ind w:right="119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24:00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60" w:lineRule="auto"/>
        <w:ind w:right="117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60" w:lineRule="auto"/>
        <w:ind w:right="117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60" w:lineRule="auto"/>
        <w:ind w:right="120" w:firstLine="4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579" w:val="left" w:leader="none"/>
          <w:tab w:pos="3025" w:val="left" w:leader="none"/>
          <w:tab w:pos="4527" w:val="left" w:leader="none"/>
          <w:tab w:pos="5610" w:val="left" w:leader="none"/>
          <w:tab w:pos="6054" w:val="left" w:leader="none"/>
          <w:tab w:pos="7187" w:val="left" w:leader="none"/>
          <w:tab w:pos="8420" w:val="left" w:leader="none"/>
        </w:tabs>
        <w:spacing w:line="275" w:lineRule="auto" w:before="2"/>
        <w:ind w:right="12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ჟ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16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შე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22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იმ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ფო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24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33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434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490" w:right="0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68" w:lineRule="auto"/>
        <w:ind w:left="820" w:right="139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8" w:lineRule="auto"/>
        <w:ind w:left="820" w:right="658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316" w:val="left" w:leader="none"/>
          <w:tab w:pos="3217" w:val="left" w:leader="none"/>
          <w:tab w:pos="4422" w:val="left" w:leader="none"/>
          <w:tab w:pos="6390" w:val="left" w:leader="none"/>
          <w:tab w:pos="7926" w:val="left" w:leader="none"/>
          <w:tab w:pos="9241" w:val="left" w:leader="none"/>
        </w:tabs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9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შე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ჟ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იბ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tabs>
          <w:tab w:pos="1136" w:val="left" w:leader="none"/>
          <w:tab w:pos="3236" w:val="left" w:leader="none"/>
          <w:tab w:pos="6287" w:val="left" w:leader="none"/>
          <w:tab w:pos="7691" w:val="left" w:leader="none"/>
        </w:tabs>
        <w:spacing w:line="275" w:lineRule="auto" w:before="23"/>
        <w:ind w:right="12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ჯ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გ,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6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4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კზე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3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ჯზე,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კის,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2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8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7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551" w:right="118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tabs>
          <w:tab w:pos="1081" w:val="left" w:leader="none"/>
          <w:tab w:pos="2166" w:val="left" w:leader="none"/>
          <w:tab w:pos="3887" w:val="left" w:leader="none"/>
          <w:tab w:pos="5687" w:val="left" w:leader="none"/>
          <w:tab w:pos="7331" w:val="left" w:leader="none"/>
          <w:tab w:pos="8089" w:val="left" w:leader="none"/>
        </w:tabs>
        <w:spacing w:line="276" w:lineRule="auto"/>
        <w:ind w:left="551" w:right="12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66" w:lineRule="auto"/>
        <w:ind w:left="551" w:right="139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199" w:lineRule="exact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6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left="55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ი)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4150" w:right="416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left="304" w:right="321" w:hanging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68" w:lineRule="auto"/>
        <w:ind w:left="3613" w:right="3631" w:firstLine="74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XI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8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იით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80" w:bottom="280" w:left="1340" w:right="1320"/>
        </w:sectPr>
      </w:pPr>
    </w:p>
    <w:p>
      <w:pPr>
        <w:pStyle w:val="BodyText"/>
        <w:spacing w:before="23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66" w:lineRule="auto"/>
        <w:ind w:left="820" w:right="3161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68" w:lineRule="auto"/>
        <w:ind w:left="820" w:right="3294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შვზე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328" w:val="left" w:leader="none"/>
          <w:tab w:pos="3147" w:val="left" w:leader="none"/>
          <w:tab w:pos="5281" w:val="left" w:leader="none"/>
          <w:tab w:pos="6227" w:val="left" w:leader="none"/>
          <w:tab w:pos="7427" w:val="left" w:leader="none"/>
        </w:tabs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48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იმ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3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6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0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19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796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8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ზით;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22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0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 w:before="32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5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უზიურ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80" w:bottom="280" w:left="1340" w:right="1320"/>
        </w:sectPr>
      </w:pPr>
    </w:p>
    <w:p>
      <w:pPr>
        <w:pStyle w:val="BodyText"/>
        <w:tabs>
          <w:tab w:pos="1227" w:val="left" w:leader="none"/>
          <w:tab w:pos="1986" w:val="left" w:leader="none"/>
          <w:tab w:pos="3579" w:val="left" w:leader="none"/>
          <w:tab w:pos="5286" w:val="left" w:leader="none"/>
          <w:tab w:pos="6519" w:val="left" w:leader="none"/>
          <w:tab w:pos="7033" w:val="left" w:leader="none"/>
          <w:tab w:pos="8399" w:val="left" w:leader="none"/>
          <w:tab w:pos="8996" w:val="left" w:leader="none"/>
        </w:tabs>
        <w:spacing w:line="275" w:lineRule="auto" w:before="23"/>
        <w:ind w:right="118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7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9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60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60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tabs>
          <w:tab w:pos="2274" w:val="left" w:leader="none"/>
          <w:tab w:pos="5226" w:val="left" w:leader="none"/>
          <w:tab w:pos="8120" w:val="left" w:leader="none"/>
        </w:tabs>
        <w:spacing w:line="258" w:lineRule="auto" w:before="25"/>
        <w:ind w:right="119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შზე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371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 w:firstLine="27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1" w:firstLine="27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7" w:firstLine="27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 w:firstLine="27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ს.3.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5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20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ირ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460" w:right="121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460" w:right="120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left="460" w:right="120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460" w:right="122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left="460" w:right="119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იზიკურ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460" w:right="120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left="460" w:right="122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left="460" w:right="122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091" w:val="left" w:leader="none"/>
          <w:tab w:pos="4592" w:val="left" w:leader="none"/>
          <w:tab w:pos="6023" w:val="left" w:leader="none"/>
          <w:tab w:pos="6848" w:val="left" w:leader="none"/>
          <w:tab w:pos="8019" w:val="left" w:leader="none"/>
        </w:tabs>
        <w:spacing w:line="275" w:lineRule="auto" w:before="1"/>
        <w:ind w:right="122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3"/>
        <w:ind w:right="118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5" w:lineRule="auto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3"/>
        <w:ind w:right="12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5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იც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(24/7)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იულ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ივ</w:t>
      </w:r>
      <w:r>
        <w:rPr>
          <w:rFonts w:ascii="Sylfaen" w:hAnsi="Sylfaen" w:cs="Sylfaen" w:eastAsia="Sylfaen"/>
          <w:b w:val="0"/>
          <w:bCs w:val="0"/>
          <w:spacing w:val="-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იპ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6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0" w:right="15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366" w:lineRule="auto"/>
        <w:ind w:left="3306" w:right="2825" w:firstLine="94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5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before="23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tabs>
          <w:tab w:pos="1212" w:val="left" w:leader="none"/>
          <w:tab w:pos="1904" w:val="left" w:leader="none"/>
          <w:tab w:pos="2718" w:val="left" w:leader="none"/>
          <w:tab w:pos="3049" w:val="left" w:leader="none"/>
          <w:tab w:pos="4434" w:val="left" w:leader="none"/>
          <w:tab w:pos="5778" w:val="left" w:leader="none"/>
          <w:tab w:pos="7203" w:val="left" w:leader="none"/>
          <w:tab w:pos="8231" w:val="left" w:leader="none"/>
        </w:tabs>
        <w:spacing w:line="276" w:lineRule="auto"/>
        <w:ind w:left="820" w:right="118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2019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6" w:lineRule="auto"/>
        <w:ind w:left="820" w:right="43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ს: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199" w:lineRule="exact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5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68" w:lineRule="auto"/>
        <w:ind w:left="820" w:right="1867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შვის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8" w:lineRule="auto"/>
        <w:ind w:left="820" w:right="2732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220" w:val="left" w:leader="none"/>
          <w:tab w:pos="2987" w:val="left" w:leader="none"/>
          <w:tab w:pos="4633" w:val="left" w:leader="none"/>
          <w:tab w:pos="6308" w:val="left" w:leader="none"/>
          <w:tab w:pos="7931" w:val="left" w:leader="none"/>
          <w:tab w:pos="8456" w:val="left" w:leader="none"/>
        </w:tabs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line="366" w:lineRule="auto" w:before="23"/>
        <w:ind w:left="820" w:right="340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2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8" w:lineRule="auto"/>
        <w:ind w:left="820" w:right="3126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6" w:lineRule="auto"/>
        <w:ind w:left="820" w:right="3391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იის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76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10.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   </w:t>
      </w:r>
      <w:r>
        <w:rPr>
          <w:rFonts w:ascii="Sylfaen" w:hAnsi="Sylfaen" w:cs="Sylfaen" w:eastAsia="Sylfaen"/>
          <w:b w:val="0"/>
          <w:bCs w:val="0"/>
          <w:spacing w:val="1"/>
          <w:w w:val="95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დ.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იპ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ჯუ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ით.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0" w:right="17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center"/>
        <w:rPr>
          <w:rFonts w:ascii="Sylfaen" w:hAnsi="Sylfaen" w:cs="Sylfaen" w:eastAsia="Sylfaen"/>
        </w:rPr>
        <w:sectPr>
          <w:pgSz w:w="12240" w:h="15840"/>
          <w:pgMar w:top="1420" w:bottom="280" w:left="1340" w:right="1320"/>
        </w:sectPr>
      </w:pPr>
    </w:p>
    <w:p>
      <w:pPr>
        <w:pStyle w:val="BodyText"/>
        <w:spacing w:before="23"/>
        <w:ind w:left="0" w:right="18" w:firstLine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60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58" w:lineRule="auto"/>
        <w:ind w:right="11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2001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28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right="12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–97-ე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–97-ე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-60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2020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-60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30" w:lineRule="exact" w:before="6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6299" w:val="left" w:leader="none"/>
        </w:tabs>
        <w:ind w:left="82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 w:firstLine="72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2019-02-15T18:24:56Z</dcterms:created>
  <dcterms:modified xsi:type="dcterms:W3CDTF">2019-02-15T18:24:56Z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